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2"/>
        <w:gridCol w:w="4472"/>
      </w:tblGrid>
      <w:tr w:rsidR="00C24175" w:rsidRPr="00DA6246" w:rsidTr="20ABCC6B">
        <w:trPr>
          <w:trHeight w:val="369"/>
        </w:trPr>
        <w:tc>
          <w:tcPr>
            <w:tcW w:w="10144" w:type="dxa"/>
            <w:gridSpan w:val="2"/>
            <w:shd w:val="clear" w:color="auto" w:fill="auto"/>
            <w:noWrap/>
          </w:tcPr>
          <w:p w:rsidR="00C24175" w:rsidRPr="00FC7FB2" w:rsidRDefault="00C24175" w:rsidP="00737BB9">
            <w:pPr>
              <w:jc w:val="center"/>
              <w:rPr>
                <w:rFonts w:ascii="Arial" w:hAnsi="Arial" w:cs="Arial"/>
                <w:b/>
                <w:sz w:val="32"/>
                <w:szCs w:val="20"/>
              </w:rPr>
            </w:pPr>
            <w:r w:rsidRPr="00FC7FB2">
              <w:rPr>
                <w:rFonts w:ascii="Arial" w:hAnsi="Arial" w:cs="Arial"/>
                <w:b/>
                <w:sz w:val="32"/>
                <w:szCs w:val="20"/>
              </w:rPr>
              <w:t xml:space="preserve">Formulario </w:t>
            </w:r>
          </w:p>
          <w:p w:rsidR="00C24175" w:rsidRPr="00FC7FB2" w:rsidRDefault="00C24175" w:rsidP="00C24175">
            <w:pPr>
              <w:jc w:val="center"/>
              <w:rPr>
                <w:rFonts w:ascii="Arial" w:hAnsi="Arial" w:cs="Arial"/>
                <w:b/>
                <w:sz w:val="32"/>
                <w:szCs w:val="20"/>
              </w:rPr>
            </w:pPr>
            <w:r w:rsidRPr="00FC7FB2">
              <w:rPr>
                <w:rFonts w:ascii="Arial" w:hAnsi="Arial" w:cs="Arial"/>
                <w:b/>
                <w:sz w:val="32"/>
                <w:szCs w:val="20"/>
              </w:rPr>
              <w:t>Documento de Proyecto de Aula con TIC</w:t>
            </w:r>
          </w:p>
          <w:p w:rsidR="0065576B" w:rsidRPr="00DA6246" w:rsidRDefault="0065576B" w:rsidP="00C2417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7FB2">
              <w:rPr>
                <w:rFonts w:ascii="Arial" w:hAnsi="Arial" w:cs="Arial"/>
                <w:b/>
                <w:sz w:val="32"/>
                <w:szCs w:val="20"/>
              </w:rPr>
              <w:t>2014</w:t>
            </w:r>
          </w:p>
        </w:tc>
      </w:tr>
      <w:tr w:rsidR="0080587A" w:rsidRPr="00DA6246" w:rsidTr="20ABCC6B">
        <w:trPr>
          <w:trHeight w:val="369"/>
        </w:trPr>
        <w:tc>
          <w:tcPr>
            <w:tcW w:w="10144" w:type="dxa"/>
            <w:gridSpan w:val="2"/>
            <w:shd w:val="clear" w:color="auto" w:fill="A6A6A6" w:themeFill="background1" w:themeFillShade="A6"/>
            <w:noWrap/>
          </w:tcPr>
          <w:p w:rsidR="0080587A" w:rsidRPr="0080587A" w:rsidRDefault="0080587A" w:rsidP="0080587A">
            <w:pPr>
              <w:jc w:val="both"/>
              <w:rPr>
                <w:rFonts w:ascii="Arial" w:hAnsi="Arial" w:cs="Arial"/>
                <w:szCs w:val="20"/>
              </w:rPr>
            </w:pPr>
            <w:r w:rsidRPr="00D52779">
              <w:rPr>
                <w:rFonts w:ascii="Arial" w:hAnsi="Arial" w:cs="Arial"/>
                <w:sz w:val="16"/>
                <w:szCs w:val="20"/>
              </w:rPr>
              <w:t>El presente formulario puede ser diligenciado en grupo o individual según el desarrollo de los proyectos de aula. Este formulario es una guía para e</w:t>
            </w:r>
            <w:r w:rsidR="002951DB" w:rsidRPr="00D52779">
              <w:rPr>
                <w:rFonts w:ascii="Arial" w:hAnsi="Arial" w:cs="Arial"/>
                <w:sz w:val="16"/>
                <w:szCs w:val="20"/>
              </w:rPr>
              <w:t>l</w:t>
            </w:r>
            <w:r w:rsidRPr="00D52779">
              <w:rPr>
                <w:rFonts w:ascii="Arial" w:hAnsi="Arial" w:cs="Arial"/>
                <w:sz w:val="16"/>
                <w:szCs w:val="20"/>
              </w:rPr>
              <w:t xml:space="preserve"> formador con el fin de consolidar la experiencia trabajada en los proyectos de aula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D6A0D" w:rsidRPr="00DA6246" w:rsidTr="20ABCC6B">
        <w:trPr>
          <w:trHeight w:val="731"/>
        </w:trPr>
        <w:tc>
          <w:tcPr>
            <w:tcW w:w="10144" w:type="dxa"/>
            <w:gridSpan w:val="2"/>
            <w:noWrap/>
          </w:tcPr>
          <w:p w:rsidR="75E5453F" w:rsidRDefault="1CABD39C" w:rsidP="1CABD39C">
            <w:pPr>
              <w:pStyle w:val="Ttulo1"/>
            </w:pPr>
            <w:r w:rsidRPr="1CABD39C">
              <w:t xml:space="preserve">                                                          </w:t>
            </w:r>
          </w:p>
          <w:p w:rsidR="75E5453F" w:rsidRDefault="5B71B876" w:rsidP="5B71B876">
            <w:pPr>
              <w:pStyle w:val="Ttulo1"/>
            </w:pPr>
            <w:r w:rsidRPr="5B71B876">
              <w:t xml:space="preserve">                                                          </w:t>
            </w:r>
            <w:r w:rsidRPr="5B71B876">
              <w:rPr>
                <w:sz w:val="48"/>
                <w:szCs w:val="48"/>
              </w:rPr>
              <w:t xml:space="preserve"> MATEARTE</w:t>
            </w:r>
          </w:p>
          <w:p w:rsidR="00C24175" w:rsidRPr="00DA6246" w:rsidRDefault="00C24175" w:rsidP="004355BB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587A" w:rsidRPr="00DA6246" w:rsidTr="20ABCC6B">
        <w:trPr>
          <w:trHeight w:val="288"/>
        </w:trPr>
        <w:tc>
          <w:tcPr>
            <w:tcW w:w="10144" w:type="dxa"/>
            <w:gridSpan w:val="2"/>
            <w:shd w:val="clear" w:color="auto" w:fill="A6A6A6" w:themeFill="background1" w:themeFillShade="A6"/>
            <w:noWrap/>
          </w:tcPr>
          <w:p w:rsidR="0080587A" w:rsidRPr="00DA6246" w:rsidRDefault="0080587A" w:rsidP="004355B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GRUPO DE DOCENTES</w:t>
            </w:r>
            <w:r w:rsidR="004F6498">
              <w:rPr>
                <w:rFonts w:ascii="Arial" w:hAnsi="Arial" w:cs="Arial"/>
                <w:b/>
                <w:sz w:val="20"/>
                <w:szCs w:val="20"/>
              </w:rPr>
              <w:t xml:space="preserve"> QUE DESARROLLAN LA EXPERIENCIA </w:t>
            </w:r>
            <w:r w:rsidR="004F6498" w:rsidRPr="004F6498">
              <w:rPr>
                <w:rFonts w:ascii="Arial" w:hAnsi="Arial" w:cs="Arial"/>
                <w:sz w:val="20"/>
                <w:szCs w:val="20"/>
              </w:rPr>
              <w:t>(Consignar la información básica de cada uno de los docentes que han participado en el desarrollo del proyecto de aula)</w:t>
            </w:r>
          </w:p>
        </w:tc>
      </w:tr>
      <w:tr w:rsidR="0080587A" w:rsidRPr="00DA6246" w:rsidTr="20ABCC6B">
        <w:trPr>
          <w:trHeight w:val="3955"/>
        </w:trPr>
        <w:tc>
          <w:tcPr>
            <w:tcW w:w="10144" w:type="dxa"/>
            <w:gridSpan w:val="2"/>
            <w:shd w:val="clear" w:color="auto" w:fill="FFFFFF" w:themeFill="background1"/>
            <w:noWrap/>
          </w:tcPr>
          <w:p w:rsidR="0080587A" w:rsidRDefault="0080587A" w:rsidP="004355B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6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200"/>
              <w:gridCol w:w="3434"/>
            </w:tblGrid>
            <w:tr w:rsidR="004F6498" w:rsidRPr="004F6498" w:rsidTr="7DF22E9F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shd w:val="clear" w:color="auto" w:fill="auto"/>
                  <w:noWrap/>
                  <w:vAlign w:val="bottom"/>
                  <w:hideMark/>
                </w:tcPr>
                <w:p w:rsidR="004F6498" w:rsidRPr="004F6498" w:rsidRDefault="708B81C6" w:rsidP="002951DB">
                  <w:pPr>
                    <w:numPr>
                      <w:ilvl w:val="0"/>
                      <w:numId w:val="21"/>
                    </w:num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708B81C6"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</w:rPr>
                    <w:t>Nombre del Docente: BEATRIZ ELENA BE</w:t>
                  </w:r>
                  <w:r w:rsidR="00C0285A"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</w:rPr>
                    <w:t>DOYA R.,   CARLOS CARO,  MELQUIS</w:t>
                  </w:r>
                  <w:r w:rsidRPr="708B81C6"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</w:rPr>
                    <w:t>EDEC LEMOS</w:t>
                  </w:r>
                  <w:r w:rsidR="009D2266"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</w:rPr>
                    <w:t xml:space="preserve"> G.</w:t>
                  </w:r>
                </w:p>
              </w:tc>
            </w:tr>
            <w:tr w:rsidR="004F6498" w:rsidRPr="004F6498" w:rsidTr="7DF22E9F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24DF0302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24DF0302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Nombre de la institución:  MONSEÑOR GERARDO VALENCIA CANO</w:t>
                  </w:r>
                </w:p>
              </w:tc>
            </w:tr>
            <w:tr w:rsidR="004F6498" w:rsidRPr="004F6498" w:rsidTr="7DF22E9F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24DF0302" w:rsidP="24DF0302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Arial" w:hAnsi="Arial" w:cs="Arial"/>
                    </w:rPr>
                  </w:pPr>
                  <w:r w:rsidRPr="24DF0302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Código DANE  105001001791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7DF22E9F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2183D74B" w:rsidP="004F6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2183D74B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 xml:space="preserve">Sede educativa:      PRINCIPAL                                                             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2183D74B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2183D74B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Radicado Sede:18119</w:t>
                  </w:r>
                </w:p>
              </w:tc>
            </w:tr>
            <w:tr w:rsidR="004F6498" w:rsidRPr="004F6498" w:rsidTr="7DF22E9F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5125EB77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5125EB77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Dirección principal: CALLE 65 N° 74B 273</w:t>
                  </w:r>
                </w:p>
              </w:tc>
            </w:tr>
            <w:tr w:rsidR="004F6498" w:rsidRPr="004F6498" w:rsidTr="7DF22E9F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5125EB77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5125EB77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Teléfono: 2300313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Fax:</w:t>
                  </w:r>
                </w:p>
              </w:tc>
            </w:tr>
            <w:tr w:rsidR="004F6498" w:rsidRPr="004F6498" w:rsidTr="7DF22E9F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6860A88E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6860A88E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Correo Electrónico:  ACADEMICOGERARDO@YAHOO.COM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7DF22E9F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6860A88E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9D2266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Página Web: COLEGIOGERARDOVALENCIA.EDU.CO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7DF22E9F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5DBB8916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5DBB8916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Ciudad/Municipio: MEDELLIN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Vereda/Corregimiento: </w:t>
                  </w:r>
                </w:p>
              </w:tc>
            </w:tr>
            <w:tr w:rsidR="004F6498" w:rsidTr="7DF22E9F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96FCF51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96FCF51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Localidad/Comuna/sector: ROBLEDO- 7- SAN GERMAN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Default="7DF22E9F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7DF22E9F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>Departamento: ANTIOQUIA</w:t>
                  </w:r>
                </w:p>
              </w:tc>
            </w:tr>
          </w:tbl>
          <w:p w:rsidR="004F6498" w:rsidRDefault="004F6498" w:rsidP="004355B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6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200"/>
              <w:gridCol w:w="3434"/>
            </w:tblGrid>
            <w:tr w:rsidR="004F6498" w:rsidRPr="004F6498" w:rsidTr="157D5012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shd w:val="clear" w:color="auto" w:fill="auto"/>
                  <w:noWrap/>
                  <w:vAlign w:val="bottom"/>
                  <w:hideMark/>
                </w:tcPr>
                <w:p w:rsidR="004F6498" w:rsidRPr="004F6498" w:rsidRDefault="3E2655FB" w:rsidP="006755C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3E2655FB">
                    <w:rPr>
                      <w:rFonts w:ascii="Calibri" w:eastAsia="Calibri" w:hAnsi="Calibri" w:cs="Calibri"/>
                      <w:color w:val="000000" w:themeColor="text1"/>
                      <w:sz w:val="22"/>
                      <w:szCs w:val="22"/>
                    </w:rPr>
                    <w:t xml:space="preserve">2. Nombre del Docente:  </w:t>
                  </w:r>
                  <w:r w:rsidRPr="3E2655FB"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4F6498" w:rsidRPr="004F6498" w:rsidTr="157D5012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157D5012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157D5012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 xml:space="preserve">Nombre de la institución:  </w:t>
                  </w:r>
                </w:p>
              </w:tc>
            </w:tr>
            <w:tr w:rsidR="004F6498" w:rsidRPr="004F6498" w:rsidTr="157D5012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157D5012" w:rsidP="006755C8">
                  <w:r w:rsidRPr="157D5012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 xml:space="preserve">Código DANE  </w:t>
                  </w:r>
                </w:p>
                <w:p w:rsidR="004F6498" w:rsidRPr="004F6498" w:rsidRDefault="004F6498" w:rsidP="56227239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157D5012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157D5012" w:rsidP="004F6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157D5012">
                    <w:rPr>
                      <w:rFonts w:ascii="Arial" w:eastAsia="Arial" w:hAnsi="Arial" w:cs="Arial"/>
                      <w:color w:val="000000" w:themeColor="text1"/>
                      <w:sz w:val="20"/>
                      <w:szCs w:val="20"/>
                    </w:rPr>
                    <w:t xml:space="preserve">Sede educativa:                                                                   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Radicado Sede:</w:t>
                  </w:r>
                </w:p>
              </w:tc>
            </w:tr>
            <w:tr w:rsidR="004F6498" w:rsidRPr="004F6498" w:rsidTr="157D5012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Dirección principal: </w:t>
                  </w:r>
                </w:p>
              </w:tc>
            </w:tr>
            <w:tr w:rsidR="004F6498" w:rsidRPr="004F6498" w:rsidTr="157D5012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Teléfono: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Fax:</w:t>
                  </w:r>
                </w:p>
              </w:tc>
            </w:tr>
            <w:tr w:rsidR="004F6498" w:rsidRPr="004F6498" w:rsidTr="157D5012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Correo Electrónico: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157D5012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Página</w:t>
                  </w:r>
                  <w:proofErr w:type="spellEnd"/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Web: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157D5012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Ciudad/Municipio: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Vereda/Corregimiento: </w:t>
                  </w:r>
                </w:p>
              </w:tc>
            </w:tr>
            <w:tr w:rsidR="004F6498" w:rsidTr="157D5012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Localidad/Comuna/sector: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Departamento: </w:t>
                  </w:r>
                </w:p>
              </w:tc>
            </w:tr>
          </w:tbl>
          <w:p w:rsidR="004F6498" w:rsidRDefault="004F6498" w:rsidP="004355B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6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200"/>
              <w:gridCol w:w="3434"/>
            </w:tblGrid>
            <w:tr w:rsidR="004F6498" w:rsidRPr="004F6498" w:rsidTr="006755C8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F6498" w:rsidRPr="004F6498" w:rsidRDefault="002951DB" w:rsidP="006755C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  <w:r w:rsidR="004F6498" w:rsidRPr="004F649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Nombre del Docente: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Nombre de la institución: 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Código DANE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4F6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Sede educativa:                                                                   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Radicado Sede: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F6498" w:rsidRPr="004F6498" w:rsidRDefault="004F6498" w:rsidP="004F6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Dirección principal: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Teléfono: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Fax: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Correo Electrónico: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Página</w:t>
                  </w:r>
                  <w:proofErr w:type="spellEnd"/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Web: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lastRenderedPageBreak/>
                    <w:t xml:space="preserve">Ciudad/Municipio: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Vereda/Corregimiento: </w:t>
                  </w:r>
                </w:p>
              </w:tc>
            </w:tr>
            <w:tr w:rsid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Localidad/Comuna/sector: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Departamento: </w:t>
                  </w:r>
                </w:p>
              </w:tc>
            </w:tr>
          </w:tbl>
          <w:p w:rsidR="004F6498" w:rsidRDefault="004F6498" w:rsidP="004355B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F6498" w:rsidRDefault="004F6498" w:rsidP="004355B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F6498" w:rsidRDefault="004F6498" w:rsidP="004355B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96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200"/>
              <w:gridCol w:w="3434"/>
            </w:tblGrid>
            <w:tr w:rsidR="004F6498" w:rsidRPr="004F6498" w:rsidTr="006755C8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4F6498" w:rsidRPr="004F6498" w:rsidRDefault="002951DB" w:rsidP="006755C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  <w:r w:rsidR="004F6498" w:rsidRPr="004F649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. Nombre del Docente: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Nombre de la institución: 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Código DANE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4F649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Sede educativa:                                                                    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Radicado Sede: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963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Dirección principal: 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Teléfono: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Fax: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Correo Electrónico: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Página</w:t>
                  </w:r>
                  <w:proofErr w:type="spellEnd"/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Web: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  <w:tr w:rsidR="004F6498" w:rsidRPr="004F6498" w:rsidTr="006755C8">
              <w:trPr>
                <w:trHeight w:val="300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Ciudad/Municipio: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Vereda/Corregimiento: </w:t>
                  </w:r>
                </w:p>
              </w:tc>
            </w:tr>
            <w:tr w:rsidR="004F6498" w:rsidTr="00FC7FB2">
              <w:trPr>
                <w:trHeight w:val="347"/>
              </w:trPr>
              <w:tc>
                <w:tcPr>
                  <w:tcW w:w="6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P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Localidad/Comuna/sector: </w:t>
                  </w:r>
                </w:p>
              </w:tc>
              <w:tc>
                <w:tcPr>
                  <w:tcW w:w="34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F6498" w:rsidRDefault="004F6498" w:rsidP="006755C8">
                  <w:pPr>
                    <w:jc w:val="both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F6498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Departamento: </w:t>
                  </w:r>
                </w:p>
              </w:tc>
            </w:tr>
          </w:tbl>
          <w:p w:rsidR="004F6498" w:rsidRDefault="004F6498" w:rsidP="004355B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5750D" w:rsidRPr="00DA6246" w:rsidTr="20ABCC6B">
        <w:trPr>
          <w:trHeight w:val="347"/>
        </w:trPr>
        <w:tc>
          <w:tcPr>
            <w:tcW w:w="10144" w:type="dxa"/>
            <w:gridSpan w:val="2"/>
            <w:shd w:val="clear" w:color="auto" w:fill="A6A6A6" w:themeFill="background1" w:themeFillShade="A6"/>
            <w:noWrap/>
          </w:tcPr>
          <w:p w:rsidR="0052266B" w:rsidRPr="00DA6246" w:rsidRDefault="002951DB" w:rsidP="002951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DOCENTE MODERADOR</w:t>
            </w:r>
          </w:p>
        </w:tc>
      </w:tr>
      <w:tr w:rsidR="002951DB" w:rsidRPr="00DA6246" w:rsidTr="20ABCC6B">
        <w:trPr>
          <w:trHeight w:val="510"/>
        </w:trPr>
        <w:tc>
          <w:tcPr>
            <w:tcW w:w="10144" w:type="dxa"/>
            <w:gridSpan w:val="2"/>
            <w:noWrap/>
          </w:tcPr>
          <w:p w:rsidR="002951DB" w:rsidRPr="00DA6246" w:rsidRDefault="716D1CB8" w:rsidP="6DC5AC19">
            <w:pPr>
              <w:rPr>
                <w:rFonts w:ascii="Arial" w:hAnsi="Arial" w:cs="Arial"/>
                <w:sz w:val="20"/>
                <w:szCs w:val="20"/>
              </w:rPr>
            </w:pPr>
            <w:r w:rsidRPr="716D1CB8">
              <w:rPr>
                <w:rFonts w:ascii="Arial" w:eastAsia="Arial" w:hAnsi="Arial" w:cs="Arial"/>
                <w:sz w:val="20"/>
                <w:szCs w:val="20"/>
              </w:rPr>
              <w:t>MELQUISEDEC LEMOS</w:t>
            </w:r>
          </w:p>
        </w:tc>
      </w:tr>
      <w:tr w:rsidR="0045385C" w:rsidRPr="00DA6246" w:rsidTr="20ABCC6B">
        <w:trPr>
          <w:trHeight w:val="255"/>
        </w:trPr>
        <w:tc>
          <w:tcPr>
            <w:tcW w:w="5672" w:type="dxa"/>
            <w:noWrap/>
          </w:tcPr>
          <w:p w:rsidR="0045385C" w:rsidRPr="00DA6246" w:rsidRDefault="40502579" w:rsidP="004355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40502579">
              <w:rPr>
                <w:rFonts w:ascii="Arial" w:eastAsia="Arial" w:hAnsi="Arial" w:cs="Arial"/>
                <w:sz w:val="20"/>
                <w:szCs w:val="20"/>
              </w:rPr>
              <w:t>Cargo:   Docente</w:t>
            </w:r>
          </w:p>
        </w:tc>
        <w:tc>
          <w:tcPr>
            <w:tcW w:w="4472" w:type="dxa"/>
            <w:noWrap/>
          </w:tcPr>
          <w:p w:rsidR="0045385C" w:rsidRPr="00DA6246" w:rsidRDefault="411048FA" w:rsidP="004355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411048FA">
              <w:rPr>
                <w:rFonts w:ascii="Arial" w:eastAsia="Arial" w:hAnsi="Arial" w:cs="Arial"/>
                <w:sz w:val="20"/>
                <w:szCs w:val="20"/>
              </w:rPr>
              <w:t>Teléfonos: 2300313</w:t>
            </w:r>
          </w:p>
        </w:tc>
      </w:tr>
      <w:tr w:rsidR="0045385C" w:rsidRPr="00DA6246" w:rsidTr="20ABCC6B">
        <w:trPr>
          <w:trHeight w:val="255"/>
        </w:trPr>
        <w:tc>
          <w:tcPr>
            <w:tcW w:w="10144" w:type="dxa"/>
            <w:gridSpan w:val="2"/>
            <w:noWrap/>
          </w:tcPr>
          <w:p w:rsidR="0045385C" w:rsidRPr="00DA6246" w:rsidRDefault="267A3CBA" w:rsidP="00F36B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267A3CBA">
              <w:rPr>
                <w:rFonts w:ascii="Arial" w:eastAsia="Arial" w:hAnsi="Arial" w:cs="Arial"/>
                <w:sz w:val="20"/>
                <w:szCs w:val="20"/>
              </w:rPr>
              <w:t>Correo Electrónico</w:t>
            </w:r>
            <w:r w:rsidRPr="267A3CB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  melega690223@yahoo.es</w:t>
            </w:r>
          </w:p>
        </w:tc>
      </w:tr>
      <w:tr w:rsidR="00B11A3A" w:rsidRPr="00DA6246" w:rsidTr="20ABCC6B">
        <w:trPr>
          <w:trHeight w:val="254"/>
        </w:trPr>
        <w:tc>
          <w:tcPr>
            <w:tcW w:w="10144" w:type="dxa"/>
            <w:gridSpan w:val="2"/>
            <w:shd w:val="clear" w:color="auto" w:fill="BFBFBF" w:themeFill="background1" w:themeFillShade="BF"/>
            <w:noWrap/>
          </w:tcPr>
          <w:p w:rsidR="00B11A3A" w:rsidRPr="00DA6246" w:rsidRDefault="00F27354" w:rsidP="00B272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PLANEACIÓN DEL </w:t>
            </w:r>
            <w:r w:rsidR="004355BB" w:rsidRPr="00DA62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PROYECTO DE AULA</w:t>
            </w:r>
          </w:p>
        </w:tc>
      </w:tr>
      <w:tr w:rsidR="00D90155" w:rsidRPr="00DA6246" w:rsidTr="20ABCC6B">
        <w:trPr>
          <w:trHeight w:val="498"/>
        </w:trPr>
        <w:tc>
          <w:tcPr>
            <w:tcW w:w="10144" w:type="dxa"/>
            <w:gridSpan w:val="2"/>
            <w:noWrap/>
          </w:tcPr>
          <w:p w:rsidR="00D90155" w:rsidRPr="00DA6246" w:rsidRDefault="00D55E12" w:rsidP="00D14D7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C6D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Señale </w:t>
            </w:r>
            <w:r w:rsidR="00B81057" w:rsidRPr="008C6D6B">
              <w:rPr>
                <w:rFonts w:ascii="Arial" w:hAnsi="Arial" w:cs="Arial"/>
                <w:b/>
                <w:bCs/>
                <w:sz w:val="20"/>
                <w:szCs w:val="20"/>
              </w:rPr>
              <w:t>el tipo de proyecto de aula</w:t>
            </w:r>
            <w:r w:rsidR="00B81057"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D55E12" w:rsidRPr="00DA6246" w:rsidRDefault="004A405C" w:rsidP="008C6D6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261"/>
              </w:tabs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24FFA3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a)</w:t>
            </w:r>
            <w:r w:rsidRPr="24FFA3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81057" w:rsidRPr="24FFA337">
              <w:rPr>
                <w:rFonts w:ascii="Arial" w:eastAsia="Arial" w:hAnsi="Arial" w:cs="Arial"/>
                <w:sz w:val="20"/>
                <w:szCs w:val="20"/>
              </w:rPr>
              <w:t>Proyecto</w:t>
            </w:r>
            <w:r w:rsidR="00F36B2D" w:rsidRPr="24FFA337">
              <w:rPr>
                <w:rFonts w:ascii="Arial" w:eastAsia="Arial" w:hAnsi="Arial" w:cs="Arial"/>
                <w:sz w:val="20"/>
                <w:szCs w:val="20"/>
              </w:rPr>
              <w:t xml:space="preserve"> p</w:t>
            </w:r>
            <w:r w:rsidR="00D55E12" w:rsidRPr="24FFA337">
              <w:rPr>
                <w:rFonts w:ascii="Arial" w:eastAsia="Arial" w:hAnsi="Arial" w:cs="Arial"/>
                <w:sz w:val="20"/>
                <w:szCs w:val="20"/>
              </w:rPr>
              <w:t xml:space="preserve">edagógico y </w:t>
            </w:r>
            <w:r w:rsidR="00F36B2D" w:rsidRPr="24FFA337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B81057" w:rsidRPr="24FFA337">
              <w:rPr>
                <w:rFonts w:ascii="Arial" w:eastAsia="Arial" w:hAnsi="Arial" w:cs="Arial"/>
                <w:sz w:val="20"/>
                <w:szCs w:val="20"/>
              </w:rPr>
              <w:t>idáctico</w:t>
            </w:r>
            <w:r w:rsidR="00393F2E" w:rsidRPr="00DA6246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393F2E" w:rsidRPr="00DA6246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393F2E" w:rsidRPr="00DA6246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24FFA337" w:rsidRPr="24FFA3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C6D6B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8C6D6B" w:rsidRPr="24FFA337">
              <w:rPr>
                <w:rFonts w:ascii="Arial" w:eastAsia="Arial" w:hAnsi="Arial" w:cs="Arial"/>
                <w:sz w:val="20"/>
                <w:szCs w:val="20"/>
              </w:rPr>
              <w:t xml:space="preserve">SI  </w:t>
            </w:r>
            <w:r w:rsidR="0D864A9C" w:rsidRPr="0D864A9C">
              <w:rPr>
                <w:rFonts w:ascii="Arial" w:eastAsia="Arial" w:hAnsi="Arial" w:cs="Arial"/>
                <w:sz w:val="20"/>
                <w:szCs w:val="20"/>
              </w:rPr>
              <w:t xml:space="preserve">x  </w:t>
            </w:r>
            <w:r w:rsidR="008C6D6B"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tab/>
            </w:r>
            <w:r w:rsidR="008C6D6B" w:rsidRPr="00DA6246">
              <w:rPr>
                <w:rFonts w:ascii="Arial" w:hAnsi="Arial" w:cs="Arial"/>
                <w:bCs/>
                <w:sz w:val="20"/>
                <w:szCs w:val="20"/>
              </w:rPr>
              <w:t>NO</w:t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D55E12" w:rsidRPr="00DA6246" w:rsidRDefault="004A405C" w:rsidP="008C6D6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261"/>
              </w:tabs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24FFA33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b)</w:t>
            </w:r>
            <w:r w:rsidRPr="24FFA3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C6D6B" w:rsidRPr="24FFA337">
              <w:rPr>
                <w:rFonts w:ascii="Arial" w:eastAsia="Arial" w:hAnsi="Arial" w:cs="Arial"/>
                <w:sz w:val="20"/>
                <w:szCs w:val="20"/>
              </w:rPr>
              <w:t>Proyectos pedagógico con énfasis en desarrollo productivo</w:t>
            </w:r>
            <w:r w:rsidR="00393F2E" w:rsidRPr="00DA6246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24FFA337" w:rsidRPr="24FFA33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C6D6B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8C6D6B" w:rsidRPr="24FFA337">
              <w:rPr>
                <w:rFonts w:ascii="Arial" w:eastAsia="Arial" w:hAnsi="Arial" w:cs="Arial"/>
                <w:sz w:val="20"/>
                <w:szCs w:val="20"/>
              </w:rPr>
              <w:t>SI</w:t>
            </w:r>
            <w:r w:rsidR="008C6D6B"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8C6D6B" w:rsidRPr="00DA6246">
              <w:rPr>
                <w:rFonts w:ascii="Arial" w:hAnsi="Arial" w:cs="Arial"/>
                <w:bCs/>
                <w:sz w:val="20"/>
                <w:szCs w:val="20"/>
              </w:rPr>
              <w:tab/>
              <w:t>NO</w:t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</w:r>
            <w:r w:rsidR="008C6D6B"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C67909" w:rsidRPr="00A9442B" w:rsidRDefault="004A405C" w:rsidP="004136E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6261"/>
              </w:tabs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c)</w:t>
            </w:r>
            <w:r w:rsidRPr="00DA624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C6D6B" w:rsidRPr="008C6D6B">
              <w:rPr>
                <w:rFonts w:ascii="Arial" w:hAnsi="Arial" w:cs="Arial"/>
                <w:bCs/>
                <w:sz w:val="20"/>
                <w:szCs w:val="20"/>
              </w:rPr>
              <w:t>Proyecto con énfasis en gestión institucional</w:t>
            </w:r>
            <w:r w:rsidR="00393F2E" w:rsidRPr="00DA6246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8C6D6B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8C6D6B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077104">
              <w:rPr>
                <w:rFonts w:ascii="Arial" w:hAnsi="Arial" w:cs="Arial"/>
                <w:bCs/>
                <w:sz w:val="20"/>
                <w:szCs w:val="20"/>
              </w:rPr>
              <w:tab/>
            </w:r>
            <w:r w:rsidR="00077104" w:rsidRPr="00DA6246">
              <w:rPr>
                <w:rFonts w:ascii="Arial" w:hAnsi="Arial" w:cs="Arial"/>
                <w:bCs/>
                <w:sz w:val="20"/>
                <w:szCs w:val="20"/>
              </w:rPr>
              <w:t>SI</w:t>
            </w:r>
            <w:r w:rsidR="00077104"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7104" w:rsidRPr="00DA624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77104" w:rsidRPr="00DA6246">
              <w:rPr>
                <w:rFonts w:ascii="Arial" w:hAnsi="Arial" w:cs="Arial"/>
                <w:sz w:val="20"/>
                <w:szCs w:val="20"/>
              </w:rPr>
            </w:r>
            <w:r w:rsidR="00077104"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077104" w:rsidRPr="00DA6246">
              <w:rPr>
                <w:rFonts w:ascii="Arial" w:hAnsi="Arial" w:cs="Arial"/>
                <w:bCs/>
                <w:sz w:val="20"/>
                <w:szCs w:val="20"/>
              </w:rPr>
              <w:tab/>
              <w:t>NO</w:t>
            </w:r>
            <w:r w:rsidR="00077104"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7104" w:rsidRPr="00DA6246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77104" w:rsidRPr="00DA6246">
              <w:rPr>
                <w:rFonts w:ascii="Arial" w:hAnsi="Arial" w:cs="Arial"/>
                <w:sz w:val="20"/>
                <w:szCs w:val="20"/>
              </w:rPr>
            </w:r>
            <w:r w:rsidR="00077104"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D6A0D" w:rsidRPr="00DA6246" w:rsidTr="20ABCC6B">
        <w:trPr>
          <w:trHeight w:val="195"/>
        </w:trPr>
        <w:tc>
          <w:tcPr>
            <w:tcW w:w="10144" w:type="dxa"/>
            <w:gridSpan w:val="2"/>
            <w:noWrap/>
          </w:tcPr>
          <w:p w:rsidR="004136E7" w:rsidRDefault="004136E7" w:rsidP="0072223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1369E9" w:rsidRDefault="00722238" w:rsidP="0072223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C6D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Señale </w:t>
            </w:r>
            <w:r w:rsidR="008C6D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con una X </w:t>
            </w:r>
            <w:r w:rsidRPr="008C6D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el área en que </w:t>
            </w:r>
            <w:r w:rsidR="00F36B2D" w:rsidRPr="008C6D6B">
              <w:rPr>
                <w:rFonts w:ascii="Arial" w:hAnsi="Arial" w:cs="Arial"/>
                <w:b/>
                <w:bCs/>
                <w:sz w:val="20"/>
                <w:szCs w:val="20"/>
              </w:rPr>
              <w:t>está</w:t>
            </w:r>
            <w:r w:rsidRPr="008C6D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inscrito el proyecto de aula</w:t>
            </w:r>
            <w:r w:rsidR="004136E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4136E7" w:rsidRDefault="004136E7" w:rsidP="0072223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W w:w="77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98"/>
              <w:gridCol w:w="5985"/>
              <w:gridCol w:w="709"/>
            </w:tblGrid>
            <w:tr w:rsidR="00077104" w:rsidTr="21D8412D">
              <w:trPr>
                <w:trHeight w:val="300"/>
              </w:trPr>
              <w:tc>
                <w:tcPr>
                  <w:tcW w:w="1098" w:type="dxa"/>
                  <w:vMerge w:val="restart"/>
                  <w:shd w:val="clear" w:color="auto" w:fill="auto"/>
                  <w:vAlign w:val="center"/>
                  <w:hideMark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Área</w:t>
                  </w:r>
                  <w:r w:rsidR="00096222">
                    <w:rPr>
                      <w:rFonts w:ascii="Calibri" w:hAnsi="Calibri" w:cs="Calibri"/>
                      <w:color w:val="000000"/>
                    </w:rPr>
                    <w:t>s</w:t>
                  </w:r>
                  <w:r>
                    <w:rPr>
                      <w:rFonts w:ascii="Calibri" w:hAnsi="Calibri" w:cs="Calibri"/>
                      <w:color w:val="000000"/>
                    </w:rPr>
                    <w:t xml:space="preserve"> Curricular</w:t>
                  </w: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Ciencias naturales y educación ambiental.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Ciencias sociales, historia, geografía, constitución política y/o democrática.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Educación artística.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21D8412D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x</w:t>
                  </w: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Educación ética y en valores humanos.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Educación física, recreación y deportes.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Educación religiosa.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Humanidades.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Matemáticas.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21D8412D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x</w:t>
                  </w: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Lengua castellana.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Lengua extranjera: Inglés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9A32BB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Lengua Nativa*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Competencias Ciudadanas.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Filosofía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77104" w:rsidTr="21D8412D">
              <w:trPr>
                <w:trHeight w:val="315"/>
              </w:trPr>
              <w:tc>
                <w:tcPr>
                  <w:tcW w:w="1098" w:type="dxa"/>
                  <w:vMerge/>
                  <w:vAlign w:val="center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985" w:type="dxa"/>
                  <w:shd w:val="clear" w:color="auto" w:fill="auto"/>
                  <w:noWrap/>
                  <w:vAlign w:val="bottom"/>
                  <w:hideMark/>
                </w:tcPr>
                <w:p w:rsidR="00077104" w:rsidRDefault="00077104" w:rsidP="00B70DBF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Todas las áreas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</w:tcPr>
                <w:p w:rsidR="00077104" w:rsidRDefault="00077104" w:rsidP="00B70DBF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8C6D6B" w:rsidRPr="00DA6246" w:rsidRDefault="004136E7" w:rsidP="004136E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FB2">
              <w:rPr>
                <w:rFonts w:ascii="Arial" w:hAnsi="Arial" w:cs="Arial"/>
                <w:b/>
                <w:bCs/>
                <w:sz w:val="14"/>
                <w:szCs w:val="20"/>
              </w:rPr>
              <w:t>*</w:t>
            </w:r>
            <w:r w:rsidR="00077104" w:rsidRPr="00FC7FB2">
              <w:rPr>
                <w:rFonts w:ascii="Arial" w:hAnsi="Arial" w:cs="Arial"/>
                <w:sz w:val="14"/>
                <w:szCs w:val="20"/>
              </w:rPr>
              <w:t>Lengua Nativa</w:t>
            </w:r>
            <w:r w:rsidR="005820E3" w:rsidRPr="00FC7FB2">
              <w:rPr>
                <w:rFonts w:ascii="Arial" w:hAnsi="Arial" w:cs="Arial"/>
                <w:sz w:val="14"/>
                <w:szCs w:val="20"/>
              </w:rPr>
              <w:t xml:space="preserve"> para comunidades indígenas</w:t>
            </w:r>
            <w:r w:rsidR="005820E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46434" w:rsidRPr="00DA6246" w:rsidTr="20ABCC6B">
        <w:trPr>
          <w:trHeight w:val="296"/>
        </w:trPr>
        <w:tc>
          <w:tcPr>
            <w:tcW w:w="10144" w:type="dxa"/>
            <w:gridSpan w:val="2"/>
            <w:noWrap/>
          </w:tcPr>
          <w:p w:rsidR="00D56765" w:rsidRPr="00DA6246" w:rsidRDefault="00D56765" w:rsidP="00D5676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Población con la que se lleva a cabo la experiencia</w:t>
            </w:r>
            <w:r w:rsidRPr="00DA6246">
              <w:rPr>
                <w:rFonts w:ascii="Arial" w:hAnsi="Arial" w:cs="Arial"/>
                <w:sz w:val="20"/>
                <w:szCs w:val="20"/>
              </w:rPr>
              <w:t xml:space="preserve"> (Seleccione los ítems que logran detallar el tipo de </w:t>
            </w:r>
            <w:r w:rsidRPr="00DA6246">
              <w:rPr>
                <w:rFonts w:ascii="Arial" w:hAnsi="Arial" w:cs="Arial"/>
                <w:sz w:val="20"/>
                <w:szCs w:val="20"/>
              </w:rPr>
              <w:lastRenderedPageBreak/>
              <w:t>población con la que principalmente se lleva a cabo la experiencia):</w:t>
            </w:r>
          </w:p>
          <w:p w:rsidR="00F36B2D" w:rsidRPr="00DA6246" w:rsidRDefault="00D56765" w:rsidP="00D56765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694EC67F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a) Sector:  </w:t>
            </w:r>
            <w:r w:rsidRPr="694EC67F">
              <w:rPr>
                <w:rFonts w:ascii="Arial" w:eastAsia="Arial" w:hAnsi="Arial" w:cs="Arial"/>
                <w:sz w:val="20"/>
                <w:szCs w:val="20"/>
              </w:rPr>
              <w:t xml:space="preserve">Urbano </w:t>
            </w:r>
            <w:r w:rsidR="694EC67F" w:rsidRPr="694EC67F">
              <w:rPr>
                <w:rFonts w:ascii="Arial" w:eastAsia="Arial" w:hAnsi="Arial" w:cs="Arial"/>
                <w:sz w:val="20"/>
                <w:szCs w:val="20"/>
              </w:rPr>
              <w:t xml:space="preserve"> x  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694EC67F">
              <w:t>￼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694EC67F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D56765" w:rsidRPr="00DA6246" w:rsidRDefault="00D56765" w:rsidP="00F36B2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BD7B248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proofErr w:type="gramEnd"/>
            <w:r w:rsidRPr="0BD7B248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) Grados Escolares: </w:t>
            </w:r>
            <w:r w:rsidRPr="0BD7B248">
              <w:rPr>
                <w:rFonts w:ascii="Arial" w:eastAsia="Arial" w:hAnsi="Arial" w:cs="Arial"/>
                <w:sz w:val="20"/>
                <w:szCs w:val="20"/>
              </w:rPr>
              <w:t>Preescolar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BD7B248">
              <w:t xml:space="preserve"> </w:t>
            </w:r>
            <w:r w:rsidRPr="20ABCC6B">
              <w:t>￼</w:t>
            </w:r>
            <w:r w:rsidRPr="1024BFFF">
              <w:t>￼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68822696">
              <w:t xml:space="preserve">￼         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2EAAB8D6">
              <w:t>￼</w:t>
            </w:r>
            <w:r w:rsidR="0BD7B248" w:rsidRPr="20ABCC6B">
              <w:rPr>
                <w:rFonts w:ascii="Arial" w:eastAsia="Arial" w:hAnsi="Arial" w:cs="Arial"/>
                <w:sz w:val="20"/>
                <w:szCs w:val="20"/>
              </w:rPr>
              <w:t>Otro Cuál?: _________________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20ABCC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20ABCC6B">
              <w:t>￼</w:t>
            </w:r>
            <w:r w:rsidRPr="20ABCC6B">
              <w:rPr>
                <w:rFonts w:ascii="Arial" w:eastAsia="Arial" w:hAnsi="Arial" w:cs="Arial"/>
                <w:sz w:val="20"/>
                <w:szCs w:val="20"/>
              </w:rPr>
              <w:t>Otro Cuál?: _________________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20ABCC6B">
              <w:t>￼</w:t>
            </w:r>
            <w:r w:rsidRPr="1024BFFF">
              <w:t>￼</w:t>
            </w:r>
            <w:r w:rsidRPr="1024BFFF">
              <w:rPr>
                <w:rFonts w:ascii="Arial" w:eastAsia="Arial" w:hAnsi="Arial" w:cs="Arial"/>
                <w:sz w:val="20"/>
                <w:szCs w:val="20"/>
              </w:rPr>
              <w:t>Otro Cuál?: _________________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1024BFFF">
              <w:rPr>
                <w:rFonts w:ascii="Arial" w:eastAsia="Arial" w:hAnsi="Arial" w:cs="Arial"/>
                <w:sz w:val="20"/>
                <w:szCs w:val="20"/>
              </w:rPr>
              <w:t xml:space="preserve">  11° </w:t>
            </w:r>
            <w:r w:rsidRPr="1024BFFF">
              <w:t>￼</w:t>
            </w:r>
            <w:r w:rsidRPr="20ABCC6B">
              <w:rPr>
                <w:rFonts w:ascii="Arial" w:eastAsia="Arial" w:hAnsi="Arial" w:cs="Arial"/>
                <w:sz w:val="20"/>
                <w:szCs w:val="20"/>
              </w:rPr>
              <w:t>Otro Cuál?: _________________</w:t>
            </w:r>
            <w:r w:rsidRPr="20ABCC6B">
              <w:t>￼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20ABCC6B">
              <w:rPr>
                <w:rFonts w:ascii="Arial" w:eastAsia="Arial" w:hAnsi="Arial" w:cs="Arial"/>
                <w:sz w:val="20"/>
                <w:szCs w:val="20"/>
              </w:rPr>
              <w:t xml:space="preserve">  11° </w:t>
            </w:r>
            <w:r w:rsidRPr="20ABCC6B">
              <w:t>￼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BD7B248">
              <w:rPr>
                <w:rFonts w:ascii="Arial" w:eastAsia="Arial" w:hAnsi="Arial" w:cs="Arial"/>
                <w:sz w:val="20"/>
                <w:szCs w:val="20"/>
              </w:rPr>
              <w:t>Otro Cuál?: _________________</w:t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sz w:val="20"/>
                <w:szCs w:val="20"/>
              </w:rPr>
              <w:t xml:space="preserve">  10° </w:t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sz w:val="20"/>
                <w:szCs w:val="20"/>
              </w:rPr>
              <w:t xml:space="preserve">  11° </w:t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36B2D" w:rsidRPr="00DA62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A6246">
              <w:rPr>
                <w:rFonts w:ascii="Arial" w:hAnsi="Arial" w:cs="Arial"/>
                <w:sz w:val="20"/>
                <w:szCs w:val="20"/>
              </w:rPr>
              <w:t>Otro Cuál?: _________________</w:t>
            </w:r>
          </w:p>
          <w:p w:rsidR="00625393" w:rsidRPr="00DA6246" w:rsidRDefault="4D86B3E0" w:rsidP="00F36B2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4D86B3E0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C) Número de  estudiantes que participan en el proyecto de aula:</w:t>
            </w:r>
            <w:r w:rsidRPr="4D86B3E0">
              <w:rPr>
                <w:rFonts w:ascii="Arial" w:eastAsia="Arial" w:hAnsi="Arial" w:cs="Arial"/>
                <w:sz w:val="20"/>
                <w:szCs w:val="20"/>
              </w:rPr>
              <w:t>___360___________________</w:t>
            </w:r>
          </w:p>
          <w:p w:rsidR="008C6D6B" w:rsidRDefault="00625393" w:rsidP="008C6D6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d)</w:t>
            </w:r>
            <w:r w:rsidR="00D56765"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Grupo Poblaciones: </w:t>
            </w:r>
            <w:r w:rsidR="008C6D6B" w:rsidRPr="008C6D6B">
              <w:rPr>
                <w:rFonts w:ascii="Arial" w:hAnsi="Arial" w:cs="Arial"/>
                <w:color w:val="000000"/>
                <w:sz w:val="20"/>
                <w:szCs w:val="20"/>
              </w:rPr>
              <w:t>Marque con una X el grupo poblacional que beneficia el P</w:t>
            </w:r>
            <w:r w:rsidR="00077104">
              <w:rPr>
                <w:rFonts w:ascii="Arial" w:hAnsi="Arial" w:cs="Arial"/>
                <w:color w:val="000000"/>
                <w:sz w:val="20"/>
                <w:szCs w:val="20"/>
              </w:rPr>
              <w:t xml:space="preserve">royecto de </w:t>
            </w:r>
            <w:r w:rsidR="008C6D6B" w:rsidRPr="008C6D6B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 w:rsidR="00077104">
              <w:rPr>
                <w:rFonts w:ascii="Arial" w:hAnsi="Arial" w:cs="Arial"/>
                <w:color w:val="000000"/>
                <w:sz w:val="20"/>
                <w:szCs w:val="20"/>
              </w:rPr>
              <w:t>ula</w:t>
            </w:r>
            <w:r w:rsidR="008C6D6B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  <w:p w:rsidR="004136E7" w:rsidRDefault="004136E7" w:rsidP="008C6D6B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tbl>
            <w:tblPr>
              <w:tblW w:w="368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919"/>
              <w:gridCol w:w="762"/>
            </w:tblGrid>
            <w:tr w:rsidR="008C6D6B" w:rsidRPr="00376161" w:rsidTr="0D405F04">
              <w:trPr>
                <w:trHeight w:val="287"/>
              </w:trPr>
              <w:tc>
                <w:tcPr>
                  <w:tcW w:w="2919" w:type="dxa"/>
                  <w:shd w:val="clear" w:color="auto" w:fill="auto"/>
                  <w:noWrap/>
                  <w:hideMark/>
                </w:tcPr>
                <w:p w:rsidR="008C6D6B" w:rsidRPr="00376161" w:rsidRDefault="008C6D6B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37616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Indígenas</w:t>
                  </w:r>
                </w:p>
              </w:tc>
              <w:tc>
                <w:tcPr>
                  <w:tcW w:w="762" w:type="dxa"/>
                  <w:shd w:val="clear" w:color="auto" w:fill="auto"/>
                  <w:noWrap/>
                </w:tcPr>
                <w:p w:rsidR="008C6D6B" w:rsidRPr="00376161" w:rsidRDefault="008C6D6B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C6D6B" w:rsidRPr="00376161" w:rsidTr="0D405F04">
              <w:trPr>
                <w:trHeight w:val="199"/>
              </w:trPr>
              <w:tc>
                <w:tcPr>
                  <w:tcW w:w="2919" w:type="dxa"/>
                  <w:shd w:val="clear" w:color="auto" w:fill="auto"/>
                  <w:noWrap/>
                  <w:hideMark/>
                </w:tcPr>
                <w:p w:rsidR="008C6D6B" w:rsidRPr="00376161" w:rsidRDefault="008C6D6B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37616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Raizales</w:t>
                  </w:r>
                </w:p>
              </w:tc>
              <w:tc>
                <w:tcPr>
                  <w:tcW w:w="762" w:type="dxa"/>
                  <w:shd w:val="clear" w:color="auto" w:fill="auto"/>
                  <w:noWrap/>
                </w:tcPr>
                <w:p w:rsidR="008C6D6B" w:rsidRPr="00376161" w:rsidRDefault="008C6D6B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C6D6B" w:rsidRPr="00376161" w:rsidTr="0D405F04">
              <w:trPr>
                <w:trHeight w:val="141"/>
              </w:trPr>
              <w:tc>
                <w:tcPr>
                  <w:tcW w:w="2919" w:type="dxa"/>
                  <w:shd w:val="clear" w:color="auto" w:fill="auto"/>
                  <w:noWrap/>
                  <w:hideMark/>
                </w:tcPr>
                <w:p w:rsidR="008C6D6B" w:rsidRPr="00376161" w:rsidRDefault="008C6D6B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37616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Afrocolombianos</w:t>
                  </w:r>
                </w:p>
              </w:tc>
              <w:tc>
                <w:tcPr>
                  <w:tcW w:w="762" w:type="dxa"/>
                  <w:shd w:val="clear" w:color="auto" w:fill="auto"/>
                  <w:noWrap/>
                </w:tcPr>
                <w:p w:rsidR="008C6D6B" w:rsidRPr="00376161" w:rsidRDefault="0D405F04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8C6D6B" w:rsidRPr="00376161" w:rsidTr="0D405F04">
              <w:trPr>
                <w:trHeight w:val="315"/>
              </w:trPr>
              <w:tc>
                <w:tcPr>
                  <w:tcW w:w="2919" w:type="dxa"/>
                  <w:shd w:val="clear" w:color="auto" w:fill="auto"/>
                  <w:noWrap/>
                  <w:hideMark/>
                </w:tcPr>
                <w:p w:rsidR="008C6D6B" w:rsidRPr="00376161" w:rsidRDefault="008C6D6B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37616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Desplazados</w:t>
                  </w:r>
                </w:p>
              </w:tc>
              <w:tc>
                <w:tcPr>
                  <w:tcW w:w="762" w:type="dxa"/>
                  <w:shd w:val="clear" w:color="auto" w:fill="auto"/>
                  <w:noWrap/>
                </w:tcPr>
                <w:p w:rsidR="008C6D6B" w:rsidRPr="00376161" w:rsidRDefault="0D405F04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8C6D6B" w:rsidRPr="00376161" w:rsidTr="0D405F04">
              <w:trPr>
                <w:trHeight w:val="315"/>
              </w:trPr>
              <w:tc>
                <w:tcPr>
                  <w:tcW w:w="2919" w:type="dxa"/>
                  <w:shd w:val="clear" w:color="auto" w:fill="auto"/>
                  <w:noWrap/>
                  <w:hideMark/>
                </w:tcPr>
                <w:p w:rsidR="008C6D6B" w:rsidRPr="00376161" w:rsidRDefault="008C6D6B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376161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Condición de Discapacidad</w:t>
                  </w:r>
                </w:p>
              </w:tc>
              <w:tc>
                <w:tcPr>
                  <w:tcW w:w="762" w:type="dxa"/>
                  <w:shd w:val="clear" w:color="auto" w:fill="auto"/>
                  <w:noWrap/>
                </w:tcPr>
                <w:p w:rsidR="008C6D6B" w:rsidRPr="00376161" w:rsidRDefault="008C6D6B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246434" w:rsidRPr="00376161" w:rsidRDefault="008C6D6B" w:rsidP="00D14D72">
            <w:pPr>
              <w:jc w:val="both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376161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,.,.</w:t>
            </w:r>
          </w:p>
        </w:tc>
      </w:tr>
      <w:tr w:rsidR="00DD6A0D" w:rsidRPr="00DA6246" w:rsidTr="20ABCC6B">
        <w:trPr>
          <w:trHeight w:val="440"/>
        </w:trPr>
        <w:tc>
          <w:tcPr>
            <w:tcW w:w="10144" w:type="dxa"/>
            <w:gridSpan w:val="2"/>
            <w:noWrap/>
          </w:tcPr>
          <w:p w:rsidR="0012222E" w:rsidRPr="00DA6246" w:rsidRDefault="0012222E" w:rsidP="001222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Tiempo de desarrollo </w:t>
            </w:r>
            <w:r w:rsidR="00F36B2D"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del proyecto de aula</w:t>
            </w:r>
          </w:p>
          <w:p w:rsidR="0012222E" w:rsidRPr="00DA6246" w:rsidRDefault="15AB0A48" w:rsidP="001222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15AB0A48">
              <w:rPr>
                <w:rFonts w:ascii="Arial" w:eastAsia="Arial" w:hAnsi="Arial" w:cs="Arial"/>
                <w:sz w:val="20"/>
                <w:szCs w:val="20"/>
              </w:rPr>
              <w:t>Fecha de inicio:   16 julio 2014</w:t>
            </w:r>
          </w:p>
          <w:p w:rsidR="00B81057" w:rsidRDefault="36475DA6" w:rsidP="001222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36475DA6">
              <w:rPr>
                <w:rFonts w:ascii="Arial" w:eastAsia="Arial" w:hAnsi="Arial" w:cs="Arial"/>
                <w:sz w:val="20"/>
                <w:szCs w:val="20"/>
              </w:rPr>
              <w:t>Fecha  de finalización:  Diciembre 2020</w:t>
            </w:r>
          </w:p>
          <w:p w:rsidR="008C6D6B" w:rsidRPr="00DA6246" w:rsidRDefault="008C6D6B" w:rsidP="001222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12222E" w:rsidP="0012222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sz w:val="20"/>
                <w:szCs w:val="20"/>
              </w:rPr>
              <w:t xml:space="preserve">Estado actual de la experiencia (fase en que se encuentra): </w:t>
            </w:r>
          </w:p>
          <w:p w:rsidR="0012222E" w:rsidRPr="00DA6246" w:rsidRDefault="0012222E" w:rsidP="0012222E">
            <w:pPr>
              <w:tabs>
                <w:tab w:val="left" w:pos="290"/>
                <w:tab w:val="left" w:pos="1730"/>
                <w:tab w:val="left" w:pos="2990"/>
                <w:tab w:val="left" w:pos="3890"/>
                <w:tab w:val="left" w:pos="4790"/>
                <w:tab w:val="left" w:pos="695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36475DA6">
              <w:rPr>
                <w:rFonts w:ascii="Arial" w:eastAsia="Arial" w:hAnsi="Arial" w:cs="Arial"/>
                <w:sz w:val="20"/>
                <w:szCs w:val="20"/>
              </w:rPr>
              <w:t xml:space="preserve">Planeación  x </w:t>
            </w:r>
            <w:r w:rsidRPr="00DA6246"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12222E" w:rsidRPr="00DA6246" w:rsidRDefault="0012222E" w:rsidP="0012222E">
            <w:pPr>
              <w:tabs>
                <w:tab w:val="left" w:pos="290"/>
                <w:tab w:val="left" w:pos="1730"/>
                <w:tab w:val="left" w:pos="2990"/>
                <w:tab w:val="left" w:pos="3890"/>
                <w:tab w:val="left" w:pos="4790"/>
                <w:tab w:val="left" w:pos="695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sz w:val="20"/>
                <w:szCs w:val="20"/>
              </w:rPr>
              <w:t xml:space="preserve">Ejecución </w:t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12222E" w:rsidRPr="00DA6246" w:rsidRDefault="0012222E" w:rsidP="0012222E">
            <w:pPr>
              <w:tabs>
                <w:tab w:val="left" w:pos="290"/>
                <w:tab w:val="left" w:pos="1730"/>
                <w:tab w:val="left" w:pos="2990"/>
                <w:tab w:val="left" w:pos="3890"/>
                <w:tab w:val="left" w:pos="4790"/>
                <w:tab w:val="left" w:pos="695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sz w:val="20"/>
                <w:szCs w:val="20"/>
              </w:rPr>
              <w:t xml:space="preserve">Evaluación </w:t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C74B35" w:rsidRPr="00DA6246" w:rsidRDefault="0012222E" w:rsidP="0012222E">
            <w:pPr>
              <w:tabs>
                <w:tab w:val="left" w:pos="290"/>
                <w:tab w:val="left" w:pos="1730"/>
                <w:tab w:val="left" w:pos="2990"/>
                <w:tab w:val="left" w:pos="3890"/>
                <w:tab w:val="left" w:pos="4790"/>
                <w:tab w:val="left" w:pos="695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sz w:val="20"/>
                <w:szCs w:val="20"/>
              </w:rPr>
              <w:t>Sistematización</w:t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sz w:val="20"/>
                <w:szCs w:val="20"/>
              </w:rPr>
            </w:r>
            <w:r w:rsidRPr="00DA624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D56765" w:rsidRPr="00DA6246" w:rsidTr="20ABCC6B">
        <w:trPr>
          <w:trHeight w:val="440"/>
        </w:trPr>
        <w:tc>
          <w:tcPr>
            <w:tcW w:w="10144" w:type="dxa"/>
            <w:gridSpan w:val="2"/>
            <w:noWrap/>
          </w:tcPr>
          <w:p w:rsidR="0012222E" w:rsidRDefault="00F36B2D" w:rsidP="001222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sz w:val="20"/>
                <w:szCs w:val="20"/>
              </w:rPr>
              <w:t>Palabras claves</w:t>
            </w:r>
            <w:r w:rsidR="00F27354" w:rsidRPr="00DA6246">
              <w:rPr>
                <w:rFonts w:ascii="Arial" w:hAnsi="Arial" w:cs="Arial"/>
                <w:b/>
                <w:sz w:val="20"/>
                <w:szCs w:val="20"/>
              </w:rPr>
              <w:t xml:space="preserve"> del proyecto de aula</w:t>
            </w:r>
          </w:p>
          <w:p w:rsidR="00937181" w:rsidRPr="00222D17" w:rsidRDefault="00937181" w:rsidP="0012222E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F27354" w:rsidRPr="00222D17" w:rsidRDefault="5D174DD8" w:rsidP="0012222E">
            <w:pPr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t>CREATIVIDAD</w:t>
            </w:r>
          </w:p>
          <w:p w:rsidR="5D174DD8" w:rsidRDefault="5D174DD8" w:rsidP="5D174DD8">
            <w:pPr>
              <w:jc w:val="both"/>
            </w:pPr>
            <w:r>
              <w:t>LUDICA</w:t>
            </w:r>
          </w:p>
          <w:p w:rsidR="5D174DD8" w:rsidRDefault="5D174DD8" w:rsidP="5D174DD8">
            <w:pPr>
              <w:jc w:val="both"/>
            </w:pPr>
            <w:r>
              <w:t>INNOVACION</w:t>
            </w:r>
          </w:p>
          <w:p w:rsidR="5D174DD8" w:rsidRDefault="408631DC" w:rsidP="5D174DD8">
            <w:pPr>
              <w:jc w:val="both"/>
            </w:pPr>
            <w:r>
              <w:t xml:space="preserve">HABILIDADES </w:t>
            </w:r>
          </w:p>
          <w:p w:rsidR="5D174DD8" w:rsidRDefault="5B6231F9" w:rsidP="5D174DD8">
            <w:pPr>
              <w:jc w:val="both"/>
            </w:pPr>
            <w:r>
              <w:t xml:space="preserve"> DESTREZAS</w:t>
            </w:r>
          </w:p>
          <w:p w:rsidR="5B6231F9" w:rsidRDefault="5B6231F9">
            <w:r>
              <w:t>COOPERACION</w:t>
            </w:r>
          </w:p>
          <w:p w:rsidR="00F27354" w:rsidRPr="00DA6246" w:rsidRDefault="7DDA935E" w:rsidP="001222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t>TRABAJO</w:t>
            </w:r>
          </w:p>
          <w:p w:rsidR="00F27354" w:rsidRPr="00DA6246" w:rsidRDefault="00F27354" w:rsidP="001222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7354" w:rsidRPr="00DA6246" w:rsidTr="20ABCC6B">
        <w:trPr>
          <w:trHeight w:val="440"/>
        </w:trPr>
        <w:tc>
          <w:tcPr>
            <w:tcW w:w="10144" w:type="dxa"/>
            <w:gridSpan w:val="2"/>
            <w:noWrap/>
          </w:tcPr>
          <w:p w:rsidR="00F27354" w:rsidRDefault="59F054AB" w:rsidP="002E307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9F054A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Definición del problema (Problematización)</w:t>
            </w:r>
          </w:p>
          <w:p w:rsidR="59F054AB" w:rsidRDefault="59F054AB" w:rsidP="59F054AB">
            <w:pPr>
              <w:jc w:val="both"/>
            </w:pPr>
          </w:p>
          <w:p w:rsidR="5C480464" w:rsidRDefault="59F054AB" w:rsidP="5C480464">
            <w:pPr>
              <w:jc w:val="both"/>
            </w:pPr>
            <w:r w:rsidRPr="59F054A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¿COMO INTEGRAR LAS MATEMATICAS Y EL ARTE DE MANERA LUDICA?</w:t>
            </w:r>
          </w:p>
          <w:p w:rsidR="00363FFC" w:rsidRDefault="00363FFC" w:rsidP="002E307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A7DBF3D" w:rsidRDefault="5C480464">
            <w:r w:rsidRPr="5C480464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:rsidR="00F27354" w:rsidRPr="00DA6246" w:rsidRDefault="00F27354" w:rsidP="002E307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22D17" w:rsidRPr="00DA6246" w:rsidRDefault="00222D17" w:rsidP="002E307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27354" w:rsidRPr="00DA6246" w:rsidRDefault="00F27354" w:rsidP="002E307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7354" w:rsidRPr="00DA6246" w:rsidTr="20ABCC6B">
        <w:trPr>
          <w:trHeight w:val="440"/>
        </w:trPr>
        <w:tc>
          <w:tcPr>
            <w:tcW w:w="10144" w:type="dxa"/>
            <w:gridSpan w:val="2"/>
            <w:noWrap/>
          </w:tcPr>
          <w:p w:rsidR="00F27354" w:rsidRDefault="03DA23AE" w:rsidP="002E307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DA23A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Objetivos del proyecto de aula (general y específicos)</w:t>
            </w:r>
          </w:p>
          <w:p w:rsidR="03DA23AE" w:rsidRDefault="03DA23AE" w:rsidP="03DA23AE">
            <w:pPr>
              <w:jc w:val="both"/>
            </w:pPr>
          </w:p>
          <w:p w:rsidR="6E80BF3F" w:rsidRDefault="018BDECE" w:rsidP="6E80BF3F">
            <w:pPr>
              <w:jc w:val="both"/>
            </w:pPr>
            <w:r w:rsidRPr="018BDE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GENERAL: Integrar la</w:t>
            </w:r>
            <w:r w:rsidR="00DF356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 matemáticas y el arte a través de</w:t>
            </w:r>
            <w:r w:rsidRPr="018BDE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actividades lúdicas, creativas y </w:t>
            </w:r>
            <w:r w:rsidR="009D2266" w:rsidRPr="018BDE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recreativas,</w:t>
            </w:r>
            <w:r w:rsidRPr="018BDE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que le permitan al estudiante aprender de manera amena, placentera y </w:t>
            </w:r>
            <w:r w:rsidR="009D2266" w:rsidRPr="018BDE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dinámica</w:t>
            </w:r>
            <w:r w:rsidR="00DF356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mediante la elaboración de manualidades.</w:t>
            </w:r>
          </w:p>
          <w:p w:rsidR="6E80BF3F" w:rsidRDefault="018BDECE" w:rsidP="018BDECE">
            <w:pPr>
              <w:jc w:val="both"/>
            </w:pPr>
            <w:r w:rsidRPr="018BDE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ESPECIFICOS:  </w:t>
            </w:r>
          </w:p>
          <w:p w:rsidR="018BDECE" w:rsidRDefault="4DC411BC" w:rsidP="018BDECE">
            <w:pPr>
              <w:pStyle w:val="Prrafodelista"/>
              <w:numPr>
                <w:ilvl w:val="0"/>
                <w:numId w:val="2"/>
              </w:numPr>
              <w:jc w:val="both"/>
            </w:pPr>
            <w:r w:rsidRPr="4DC411B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Elaborar dibujos artísticos en formatos que incluyan diversas figuras geométricas.</w:t>
            </w:r>
          </w:p>
          <w:p w:rsidR="4DC411BC" w:rsidRDefault="20264AEF" w:rsidP="4DC411BC">
            <w:pPr>
              <w:pStyle w:val="Prrafodelista"/>
              <w:numPr>
                <w:ilvl w:val="0"/>
                <w:numId w:val="2"/>
              </w:numPr>
              <w:jc w:val="both"/>
            </w:pPr>
            <w:r w:rsidRPr="20264A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Utilizar recursos didácticos que potencien la atención y el interés hacia la actividad propuesta.</w:t>
            </w:r>
          </w:p>
          <w:p w:rsidR="20264AEF" w:rsidRDefault="4D4BC9F0" w:rsidP="20264AEF">
            <w:pPr>
              <w:pStyle w:val="Prrafodelista"/>
              <w:numPr>
                <w:ilvl w:val="0"/>
                <w:numId w:val="2"/>
              </w:numPr>
              <w:jc w:val="both"/>
            </w:pPr>
            <w:r w:rsidRPr="4D4BC9F0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Identificar habilidades de tipo  artístico individual,  que permitan afianzar proceso científicos en el estudiante      </w:t>
            </w:r>
          </w:p>
          <w:p w:rsidR="00363FFC" w:rsidRPr="00363FFC" w:rsidRDefault="00363FFC" w:rsidP="002E3071">
            <w:pPr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:rsidR="00F27354" w:rsidRPr="00DA6246" w:rsidRDefault="00F27354" w:rsidP="002E307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27354" w:rsidRPr="00DA6246" w:rsidRDefault="00F27354" w:rsidP="002E307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381507" w:rsidRPr="00DA6246" w:rsidRDefault="00381507" w:rsidP="002E307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27354" w:rsidRPr="00DA6246" w:rsidRDefault="00F27354" w:rsidP="002E3071">
            <w:pPr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7354" w:rsidRPr="00DA6246" w:rsidTr="20ABCC6B">
        <w:trPr>
          <w:trHeight w:val="979"/>
        </w:trPr>
        <w:tc>
          <w:tcPr>
            <w:tcW w:w="10144" w:type="dxa"/>
            <w:gridSpan w:val="2"/>
            <w:noWrap/>
          </w:tcPr>
          <w:p w:rsidR="00F27354" w:rsidRPr="00DA6246" w:rsidRDefault="00B81057" w:rsidP="002E307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Competencias que se desarrolla</w:t>
            </w:r>
            <w:r w:rsidR="00625393"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8C6D6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C6D6B" w:rsidRPr="008C6D6B">
              <w:rPr>
                <w:rFonts w:ascii="Arial" w:hAnsi="Arial" w:cs="Arial"/>
                <w:sz w:val="20"/>
                <w:szCs w:val="20"/>
              </w:rPr>
              <w:t xml:space="preserve">Marque con una X la Competencia que desarrolla el </w:t>
            </w:r>
            <w:r w:rsidR="00077104">
              <w:rPr>
                <w:rFonts w:ascii="Arial" w:hAnsi="Arial" w:cs="Arial"/>
                <w:sz w:val="20"/>
                <w:szCs w:val="20"/>
              </w:rPr>
              <w:t>proyecto de aula.</w:t>
            </w:r>
          </w:p>
          <w:p w:rsidR="00625393" w:rsidRPr="00DA6246" w:rsidRDefault="00625393" w:rsidP="002E307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W w:w="84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597"/>
              <w:gridCol w:w="1843"/>
            </w:tblGrid>
            <w:tr w:rsidR="00625393" w:rsidRPr="00DA6246" w:rsidTr="1B72D1B9">
              <w:trPr>
                <w:trHeight w:val="600"/>
                <w:jc w:val="center"/>
              </w:trPr>
              <w:tc>
                <w:tcPr>
                  <w:tcW w:w="6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25393" w:rsidRPr="00DA6246" w:rsidRDefault="00625393" w:rsidP="00625393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b/>
                      <w:sz w:val="20"/>
                      <w:szCs w:val="20"/>
                    </w:rPr>
                    <w:t>Competencias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25393" w:rsidRPr="00DA6246" w:rsidRDefault="00625393" w:rsidP="008C6D6B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Marque con una X </w:t>
                  </w:r>
                </w:p>
              </w:tc>
            </w:tr>
            <w:tr w:rsidR="00625393" w:rsidRPr="00DA6246" w:rsidTr="1B72D1B9">
              <w:trPr>
                <w:trHeight w:val="309"/>
                <w:jc w:val="center"/>
              </w:trPr>
              <w:tc>
                <w:tcPr>
                  <w:tcW w:w="65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del lenguaje: Comprensión e interpretación textual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1B72D1B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 xml:space="preserve">x          </w:t>
                  </w:r>
                </w:p>
              </w:tc>
            </w:tr>
            <w:tr w:rsidR="00625393" w:rsidRPr="00DA6246" w:rsidTr="1B72D1B9">
              <w:trPr>
                <w:trHeight w:val="330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del lenguaje: Literatura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1A6DDA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 xml:space="preserve">            </w:t>
                  </w:r>
                </w:p>
              </w:tc>
            </w:tr>
            <w:tr w:rsidR="00625393" w:rsidRPr="00DA6246" w:rsidTr="1B72D1B9">
              <w:trPr>
                <w:trHeight w:val="205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del lenguaje: Medios de comunicación.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1B72D1B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 xml:space="preserve">x          </w:t>
                  </w:r>
                </w:p>
              </w:tc>
            </w:tr>
            <w:tr w:rsidR="00625393" w:rsidRPr="00DA6246" w:rsidTr="1B72D1B9">
              <w:trPr>
                <w:trHeight w:val="223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en matemáticas: Pensamiento numérico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1B72D1B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 xml:space="preserve">x          </w:t>
                  </w:r>
                </w:p>
              </w:tc>
            </w:tr>
            <w:tr w:rsidR="00625393" w:rsidRPr="00DA6246" w:rsidTr="1B72D1B9">
              <w:trPr>
                <w:trHeight w:val="315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en matemáticas: Métrico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1B72D1B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 xml:space="preserve">x        </w:t>
                  </w:r>
                </w:p>
              </w:tc>
            </w:tr>
            <w:tr w:rsidR="00625393" w:rsidRPr="00DA6246" w:rsidTr="1B72D1B9">
              <w:trPr>
                <w:trHeight w:val="189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en matemáticas: Pensamiento Geométrico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1B72D1B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 xml:space="preserve">x </w:t>
                  </w:r>
                </w:p>
              </w:tc>
            </w:tr>
            <w:tr w:rsidR="00625393" w:rsidRPr="00DA6246" w:rsidTr="1B72D1B9">
              <w:trPr>
                <w:trHeight w:val="180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en matemáticas: Pensamiento aleatorio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3EBBDAF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183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en Ciencias Naturales: Ciencia, tecnología y sociedad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3EBBDAF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201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en Ciencias Naturales: Ciencia, tecnología y sociedad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25393" w:rsidRPr="00DA6246" w:rsidTr="1B72D1B9">
              <w:trPr>
                <w:trHeight w:val="205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en Ciencias Naturales: Entorno vivo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448077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195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en Ciencias Naturales: Entorno Físico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448077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213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sociales: Relaciones espaciales y ambientales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448077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218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sociales: Relaciones con la historia y la cultura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2A1A22A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221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sociales: Relaciones ético políticas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2A1A22A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226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ciudadanas: Convivencia y paz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2A1A22A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265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ciudadanas: Participación y responsabilidad democrática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25393" w:rsidRPr="00DA6246" w:rsidRDefault="2A1A22A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  <w:tr w:rsidR="00625393" w:rsidRPr="00DA6246" w:rsidTr="1B72D1B9">
              <w:trPr>
                <w:trHeight w:val="350"/>
                <w:jc w:val="center"/>
              </w:trPr>
              <w:tc>
                <w:tcPr>
                  <w:tcW w:w="659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25393" w:rsidRPr="00DA6246" w:rsidRDefault="0062539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sz w:val="20"/>
                      <w:szCs w:val="20"/>
                    </w:rPr>
                    <w:t>Competencias ciudadanas: Pluralidad, identidad y valoración de las diferencias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</w:tcPr>
                <w:p w:rsidR="00625393" w:rsidRPr="00DA6246" w:rsidRDefault="2A1A22A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t>x</w:t>
                  </w:r>
                </w:p>
              </w:tc>
            </w:tr>
          </w:tbl>
          <w:p w:rsidR="00381507" w:rsidRPr="00DA6246" w:rsidRDefault="00381507" w:rsidP="002E30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7354" w:rsidRPr="00DA6246" w:rsidTr="20ABCC6B">
        <w:trPr>
          <w:trHeight w:val="248"/>
        </w:trPr>
        <w:tc>
          <w:tcPr>
            <w:tcW w:w="10144" w:type="dxa"/>
            <w:gridSpan w:val="2"/>
            <w:shd w:val="clear" w:color="auto" w:fill="BFBFBF" w:themeFill="background1" w:themeFillShade="BF"/>
            <w:noWrap/>
          </w:tcPr>
          <w:p w:rsidR="00DA6246" w:rsidRPr="00DA6246" w:rsidRDefault="00077104" w:rsidP="002E307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INDAGACION</w:t>
            </w:r>
          </w:p>
        </w:tc>
      </w:tr>
      <w:tr w:rsidR="00077104" w:rsidRPr="00DA6246" w:rsidTr="20ABCC6B">
        <w:trPr>
          <w:trHeight w:val="440"/>
        </w:trPr>
        <w:tc>
          <w:tcPr>
            <w:tcW w:w="10144" w:type="dxa"/>
            <w:gridSpan w:val="2"/>
            <w:noWrap/>
          </w:tcPr>
          <w:p w:rsidR="00077104" w:rsidRPr="00DA6246" w:rsidRDefault="2C96AE3E" w:rsidP="00077104">
            <w:pPr>
              <w:spacing w:line="360" w:lineRule="auto"/>
              <w:jc w:val="both"/>
            </w:pPr>
            <w:r w:rsidRPr="2C96AE3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Diagnóstico Inicial </w:t>
            </w:r>
          </w:p>
          <w:p w:rsidR="00077104" w:rsidRDefault="3F1ECA3B" w:rsidP="00077104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F1ECA3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 ha observado en la</w:t>
            </w:r>
            <w:r w:rsidR="009D22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3F1ECA3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clase</w:t>
            </w:r>
            <w:r w:rsidR="009D22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Pr="3F1ECA3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 matemáticas </w:t>
            </w:r>
            <w:r w:rsidR="009D22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 </w:t>
            </w:r>
            <w:r w:rsidRPr="3F1ECA3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estudiantes elaborando dibujos u otras  actividades de tipo artístico; de aquí surge la propuesta de integrar las dos áreas (Matemáticas y Artística) con el propósito de relacionar lo artístico de lo matemático con la matemática del arte, es </w:t>
            </w:r>
            <w:r w:rsidR="00B9684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decir, potenciar las capacidades individuales </w:t>
            </w:r>
            <w:r w:rsidR="00C0285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artísticas</w:t>
            </w:r>
            <w:r w:rsidRPr="3F1ECA3B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con la parte formal y concreto de las matemáticas.</w:t>
            </w:r>
          </w:p>
          <w:p w:rsidR="009D2266" w:rsidRDefault="009D2266" w:rsidP="00077104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Además las propuestas elaboradas en las cartillas anima-plano</w:t>
            </w:r>
            <w:r w:rsidR="005022B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nos permite motivar a los estudiantes no solamente a que realicen las actividades propuestas en la guía, sino que elaboren sus propios diseños artísticos combinando la matemática y el arte mediante figuras o dibujos </w:t>
            </w:r>
            <w:r w:rsidR="005022B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simétricos.</w:t>
            </w:r>
          </w:p>
          <w:p w:rsidR="009D2266" w:rsidRPr="00DA6246" w:rsidRDefault="009D2266" w:rsidP="0007710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77104" w:rsidRPr="000D2E8F" w:rsidRDefault="00077104" w:rsidP="002E3071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59232B" w:rsidRPr="00DA6246" w:rsidTr="20ABCC6B">
        <w:trPr>
          <w:trHeight w:val="440"/>
        </w:trPr>
        <w:tc>
          <w:tcPr>
            <w:tcW w:w="10144" w:type="dxa"/>
            <w:gridSpan w:val="2"/>
            <w:noWrap/>
          </w:tcPr>
          <w:p w:rsidR="000D2E8F" w:rsidRDefault="069454A2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69454A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Resultados de la Evaluación de Conocimientos Previos  aplicada por los Docentes</w:t>
            </w:r>
          </w:p>
          <w:p w:rsidR="069454A2" w:rsidRDefault="069454A2" w:rsidP="069454A2">
            <w:pPr>
              <w:spacing w:line="360" w:lineRule="auto"/>
              <w:jc w:val="both"/>
            </w:pPr>
          </w:p>
          <w:p w:rsidR="0059232B" w:rsidRPr="00C0285A" w:rsidRDefault="00C0285A" w:rsidP="00F27354">
            <w:pPr>
              <w:spacing w:line="36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C0285A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Los resultados fueron satisfactorios, se lograron los objetivos propuesto en las actividades realizadas. Quedan pendientes otras actividades por realizar con las cuales esperamos obtener muy buenos resultados.</w:t>
            </w:r>
          </w:p>
          <w:p w:rsidR="00C24175" w:rsidRDefault="00C24175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A6246" w:rsidRPr="00DA6246" w:rsidRDefault="00DA6246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96175" w:rsidRPr="00DA6246" w:rsidTr="20ABCC6B">
        <w:trPr>
          <w:trHeight w:val="440"/>
        </w:trPr>
        <w:tc>
          <w:tcPr>
            <w:tcW w:w="10144" w:type="dxa"/>
            <w:gridSpan w:val="2"/>
            <w:shd w:val="clear" w:color="auto" w:fill="BFBFBF" w:themeFill="background1" w:themeFillShade="BF"/>
            <w:noWrap/>
          </w:tcPr>
          <w:p w:rsidR="00496175" w:rsidRPr="00DA6246" w:rsidRDefault="00496175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TEMATIZACION</w:t>
            </w:r>
          </w:p>
        </w:tc>
      </w:tr>
      <w:tr w:rsidR="00F27354" w:rsidRPr="00DA6246" w:rsidTr="20ABCC6B">
        <w:trPr>
          <w:trHeight w:val="440"/>
        </w:trPr>
        <w:tc>
          <w:tcPr>
            <w:tcW w:w="10144" w:type="dxa"/>
            <w:gridSpan w:val="2"/>
            <w:noWrap/>
          </w:tcPr>
          <w:p w:rsidR="00F27354" w:rsidRPr="00DA6246" w:rsidRDefault="78B42DCE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78B42DCE"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Principales Actividades propuestas para el Desarrollo del Proyecto de Aula</w:t>
            </w:r>
          </w:p>
          <w:p w:rsidR="78B42DCE" w:rsidRDefault="4E31751D" w:rsidP="1B1DB65A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</w:pPr>
            <w:r w:rsidRPr="4E31751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Aplicación de pruebas diagnósticas que permitan identificar habilidades y destrezas o tipos de aprendizaje en los estudiantes.</w:t>
            </w:r>
          </w:p>
          <w:p w:rsidR="4E31751D" w:rsidRDefault="7FB2555E" w:rsidP="4E31751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</w:pPr>
            <w:r w:rsidRPr="7FB255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Lectura y observación de imágenes  y videos.</w:t>
            </w:r>
          </w:p>
          <w:p w:rsidR="4DD08237" w:rsidRDefault="7FB2555E" w:rsidP="4DD08237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</w:pPr>
            <w:r w:rsidRPr="7FB255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Concursos que impliquen la utilización de material concreto.</w:t>
            </w:r>
          </w:p>
          <w:p w:rsidR="2A143274" w:rsidRDefault="7FB2555E" w:rsidP="2A143274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</w:pPr>
            <w:r w:rsidRPr="7FB2555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Puzles y juegos de razonamiento lógico.</w:t>
            </w:r>
          </w:p>
          <w:p w:rsidR="26705EBD" w:rsidRDefault="1EE243EF" w:rsidP="26705EB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</w:pPr>
            <w:r w:rsidRPr="1EE243E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Carreras de Observación.</w:t>
            </w:r>
          </w:p>
          <w:p w:rsidR="1EE243EF" w:rsidRPr="005022B7" w:rsidRDefault="52C04D7D" w:rsidP="1EE243EF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</w:pPr>
            <w:r w:rsidRPr="52C04D7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Diseño, elaboración y exposición de trabajos artísticos</w:t>
            </w:r>
          </w:p>
          <w:p w:rsidR="005022B7" w:rsidRPr="005022B7" w:rsidRDefault="005022B7" w:rsidP="1EE243EF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Utilización y desarrollo de las cartillas anima-planos.</w:t>
            </w:r>
          </w:p>
          <w:p w:rsidR="005022B7" w:rsidRDefault="005022B7" w:rsidP="1EE243EF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Rompecabezas con figuras simétricas.</w:t>
            </w:r>
          </w:p>
          <w:p w:rsidR="122B73A2" w:rsidRDefault="122B73A2" w:rsidP="122B73A2">
            <w:pPr>
              <w:spacing w:line="360" w:lineRule="auto"/>
              <w:jc w:val="both"/>
            </w:pPr>
          </w:p>
          <w:p w:rsidR="00C24175" w:rsidRPr="00DA6246" w:rsidRDefault="00C24175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7354" w:rsidRPr="00DA6246" w:rsidRDefault="00F27354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27354" w:rsidRPr="00DA6246" w:rsidTr="20ABCC6B">
        <w:trPr>
          <w:trHeight w:val="184"/>
        </w:trPr>
        <w:tc>
          <w:tcPr>
            <w:tcW w:w="10144" w:type="dxa"/>
            <w:gridSpan w:val="2"/>
            <w:noWrap/>
          </w:tcPr>
          <w:p w:rsidR="00937181" w:rsidRDefault="00496175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Selección y análisis de los c</w:t>
            </w:r>
            <w:r w:rsidR="00F27354" w:rsidRPr="00DA6246">
              <w:rPr>
                <w:rFonts w:ascii="Arial" w:hAnsi="Arial" w:cs="Arial"/>
                <w:b/>
                <w:sz w:val="20"/>
                <w:szCs w:val="20"/>
              </w:rPr>
              <w:t>ontenidos educativos digitales</w:t>
            </w:r>
            <w:r w:rsidR="00BB23B1" w:rsidRPr="00DA6246">
              <w:rPr>
                <w:rFonts w:ascii="Arial" w:hAnsi="Arial" w:cs="Arial"/>
                <w:b/>
                <w:sz w:val="20"/>
                <w:szCs w:val="20"/>
              </w:rPr>
              <w:t xml:space="preserve"> y herramientas TIC utilizadas</w:t>
            </w:r>
            <w:r w:rsidR="00F27354" w:rsidRPr="00DA6246">
              <w:rPr>
                <w:rFonts w:ascii="Arial" w:hAnsi="Arial" w:cs="Arial"/>
                <w:b/>
                <w:sz w:val="20"/>
                <w:szCs w:val="20"/>
              </w:rPr>
              <w:t xml:space="preserve"> para el proyecto de aula</w:t>
            </w:r>
            <w:r w:rsidR="00937181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  <w:p w:rsidR="00F27354" w:rsidRPr="00C0285A" w:rsidRDefault="00C0285A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0285A">
              <w:rPr>
                <w:rFonts w:ascii="Arial" w:hAnsi="Arial" w:cs="Arial"/>
                <w:b/>
                <w:sz w:val="20"/>
                <w:szCs w:val="20"/>
              </w:rPr>
              <w:t>Wikis</w:t>
            </w:r>
          </w:p>
          <w:p w:rsidR="00C0285A" w:rsidRDefault="00A22733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Blog</w:t>
            </w:r>
            <w:r w:rsidR="00C0285A" w:rsidRPr="00C0285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22733" w:rsidRPr="00C0285A" w:rsidRDefault="00A22733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Eduteka</w:t>
            </w:r>
            <w:proofErr w:type="spellEnd"/>
          </w:p>
          <w:p w:rsidR="00C0285A" w:rsidRPr="00C0285A" w:rsidRDefault="00C0285A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0285A">
              <w:rPr>
                <w:rFonts w:ascii="Arial" w:hAnsi="Arial" w:cs="Arial"/>
                <w:b/>
                <w:sz w:val="20"/>
                <w:szCs w:val="20"/>
              </w:rPr>
              <w:t>Portafolios</w:t>
            </w:r>
            <w:r w:rsidR="00A22733">
              <w:rPr>
                <w:rFonts w:ascii="Arial" w:hAnsi="Arial" w:cs="Arial"/>
                <w:b/>
                <w:sz w:val="20"/>
                <w:szCs w:val="20"/>
              </w:rPr>
              <w:t xml:space="preserve"> digital</w:t>
            </w:r>
            <w:proofErr w:type="gramEnd"/>
            <w:r w:rsidRPr="00C0285A">
              <w:rPr>
                <w:rFonts w:ascii="Arial" w:hAnsi="Arial" w:cs="Arial"/>
                <w:b/>
                <w:sz w:val="20"/>
                <w:szCs w:val="20"/>
              </w:rPr>
              <w:t>, entre otros.</w:t>
            </w:r>
          </w:p>
          <w:p w:rsidR="00C24175" w:rsidRPr="00DA6246" w:rsidRDefault="00C24175" w:rsidP="00F27354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7354" w:rsidRPr="00DA6246" w:rsidRDefault="00F27354" w:rsidP="00D14D72">
            <w:pPr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F27354" w:rsidRPr="00DA6246" w:rsidTr="20ABCC6B">
        <w:trPr>
          <w:trHeight w:val="319"/>
        </w:trPr>
        <w:tc>
          <w:tcPr>
            <w:tcW w:w="10144" w:type="dxa"/>
            <w:gridSpan w:val="2"/>
            <w:shd w:val="clear" w:color="auto" w:fill="BFBFBF" w:themeFill="background1" w:themeFillShade="BF"/>
            <w:noWrap/>
          </w:tcPr>
          <w:p w:rsidR="00F27354" w:rsidRPr="00DA6246" w:rsidRDefault="00496175" w:rsidP="00D56765">
            <w:pPr>
              <w:tabs>
                <w:tab w:val="left" w:pos="290"/>
                <w:tab w:val="left" w:pos="1730"/>
                <w:tab w:val="left" w:pos="2990"/>
                <w:tab w:val="left" w:pos="3890"/>
                <w:tab w:val="left" w:pos="4790"/>
                <w:tab w:val="left" w:pos="695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APLICACIÓN </w:t>
            </w:r>
            <w:r w:rsidR="00F27354" w:rsidRPr="00DA62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DEL  PROYECTO DE AULA</w:t>
            </w:r>
            <w:r w:rsidR="00222D17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: </w:t>
            </w:r>
            <w:r w:rsidR="00222D17" w:rsidRPr="00222D17">
              <w:rPr>
                <w:rFonts w:ascii="Arial" w:hAnsi="Arial" w:cs="Arial"/>
                <w:b/>
                <w:bCs/>
                <w:iCs/>
                <w:color w:val="FF0000"/>
                <w:sz w:val="20"/>
                <w:szCs w:val="20"/>
              </w:rPr>
              <w:t xml:space="preserve">son 4 docentes por proyecto por tal se requieren mínimo  2 actividades por cada docente, garantizando la transversalidad de las acciones en función del problema identificado, sugiera a los docentes que sean bien detallados, en un intento que la descripción de las actividades hablen por </w:t>
            </w:r>
            <w:proofErr w:type="spellStart"/>
            <w:r w:rsidR="00222D17" w:rsidRPr="00222D17">
              <w:rPr>
                <w:rFonts w:ascii="Arial" w:hAnsi="Arial" w:cs="Arial"/>
                <w:b/>
                <w:bCs/>
                <w:iCs/>
                <w:color w:val="FF0000"/>
                <w:sz w:val="20"/>
                <w:szCs w:val="20"/>
              </w:rPr>
              <w:t>si</w:t>
            </w:r>
            <w:proofErr w:type="spellEnd"/>
            <w:r w:rsidR="00222D17" w:rsidRPr="00222D17">
              <w:rPr>
                <w:rFonts w:ascii="Arial" w:hAnsi="Arial" w:cs="Arial"/>
                <w:b/>
                <w:bCs/>
                <w:iCs/>
                <w:color w:val="FF0000"/>
                <w:sz w:val="20"/>
                <w:szCs w:val="20"/>
              </w:rPr>
              <w:t xml:space="preserve"> solas. Recuerde que cuando se escribe generalmente se escribe para otros, de ahí el conflicto cognitivo que implica el ejercicio escritural.</w:t>
            </w:r>
          </w:p>
        </w:tc>
      </w:tr>
      <w:tr w:rsidR="00242D97" w:rsidRPr="00DA6246" w:rsidTr="20ABCC6B">
        <w:trPr>
          <w:trHeight w:val="6064"/>
        </w:trPr>
        <w:tc>
          <w:tcPr>
            <w:tcW w:w="10144" w:type="dxa"/>
            <w:gridSpan w:val="2"/>
            <w:shd w:val="clear" w:color="auto" w:fill="auto"/>
            <w:noWrap/>
          </w:tcPr>
          <w:p w:rsidR="00242D97" w:rsidRDefault="00242D97" w:rsidP="00D56765">
            <w:pPr>
              <w:tabs>
                <w:tab w:val="left" w:pos="290"/>
                <w:tab w:val="left" w:pos="1730"/>
                <w:tab w:val="left" w:pos="2990"/>
                <w:tab w:val="left" w:pos="3890"/>
                <w:tab w:val="left" w:pos="4790"/>
                <w:tab w:val="left" w:pos="6950"/>
              </w:tabs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21"/>
              <w:gridCol w:w="3260"/>
              <w:gridCol w:w="850"/>
              <w:gridCol w:w="2552"/>
              <w:gridCol w:w="2835"/>
            </w:tblGrid>
            <w:tr w:rsidR="00242D97" w:rsidRPr="00054CCA" w:rsidTr="00054CCA">
              <w:tc>
                <w:tcPr>
                  <w:tcW w:w="421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3260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Nombre del Docente quien realiza la actividad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Fecha</w:t>
                  </w:r>
                </w:p>
              </w:tc>
              <w:tc>
                <w:tcPr>
                  <w:tcW w:w="2552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Descripción de la Actividad</w:t>
                  </w:r>
                </w:p>
              </w:tc>
              <w:tc>
                <w:tcPr>
                  <w:tcW w:w="2835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Resultado de la Actividad</w:t>
                  </w:r>
                </w:p>
              </w:tc>
            </w:tr>
            <w:tr w:rsidR="00242D97" w:rsidRPr="00054CCA" w:rsidTr="00054CCA">
              <w:tc>
                <w:tcPr>
                  <w:tcW w:w="421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6E4A6E" w:rsidRPr="006E4A6E" w:rsidRDefault="006E4A6E" w:rsidP="006E4A6E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6E4A6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 xml:space="preserve">Beatriz Elena Bedoya </w:t>
                  </w:r>
                </w:p>
                <w:p w:rsidR="006E4A6E" w:rsidRPr="006E4A6E" w:rsidRDefault="006E4A6E" w:rsidP="006E4A6E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6E4A6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Melquisedec Lemos G</w:t>
                  </w:r>
                </w:p>
                <w:p w:rsidR="006E4A6E" w:rsidRPr="00054CCA" w:rsidRDefault="006E4A6E" w:rsidP="006E4A6E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6E4A6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Carlos Fernando Caro Agudelo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242D97" w:rsidRDefault="006E4A6E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ANIMA – PLANOS</w:t>
                  </w:r>
                </w:p>
                <w:p w:rsidR="006E4A6E" w:rsidRPr="00054CCA" w:rsidRDefault="006E4A6E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Armar figuras de animales en un plano mediante el desarrollo de operaciones matemáticas previamente elaboradas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E56D12" w:rsidP="00E56D12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Los alumnos se vieron motivados con la actividad y tuvieron la necesidad de recordar conceptos de grados anteriores.</w:t>
                  </w:r>
                </w:p>
              </w:tc>
            </w:tr>
            <w:tr w:rsidR="00242D97" w:rsidRPr="00054CCA" w:rsidTr="00054CCA">
              <w:tc>
                <w:tcPr>
                  <w:tcW w:w="421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6E4A6E" w:rsidRPr="006E4A6E" w:rsidRDefault="006E4A6E" w:rsidP="006E4A6E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6E4A6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 xml:space="preserve">Beatriz Elena Bedoya </w:t>
                  </w:r>
                </w:p>
                <w:p w:rsidR="006E4A6E" w:rsidRPr="006E4A6E" w:rsidRDefault="006E4A6E" w:rsidP="006E4A6E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6E4A6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Melquisedec Lemos G</w:t>
                  </w:r>
                </w:p>
                <w:p w:rsidR="00242D97" w:rsidRPr="00054CCA" w:rsidRDefault="006E4A6E" w:rsidP="006E4A6E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6E4A6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Carlos Fernando Caro Agudelo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242D97" w:rsidRDefault="006E4A6E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6E4A6E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BINGO MATEMÁTICO</w:t>
                  </w: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.</w:t>
                  </w:r>
                </w:p>
                <w:p w:rsidR="006E4A6E" w:rsidRPr="00054CCA" w:rsidRDefault="006E4A6E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Enlazar diferentes sistemas matemáticos a través del juego combinado entre el arte y la matemática.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C0285A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Pendiente – Por realizar</w:t>
                  </w: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</w:tr>
            <w:tr w:rsidR="00242D97" w:rsidRPr="00054CCA" w:rsidTr="00054CCA">
              <w:tc>
                <w:tcPr>
                  <w:tcW w:w="421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153F85" w:rsidRPr="00153F85" w:rsidRDefault="00153F85" w:rsidP="00153F85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153F85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 xml:space="preserve">Beatriz Elena Bedoya </w:t>
                  </w:r>
                </w:p>
                <w:p w:rsidR="00153F85" w:rsidRPr="00153F85" w:rsidRDefault="00153F85" w:rsidP="00153F85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153F85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Melquisedec Lemos G</w:t>
                  </w:r>
                </w:p>
                <w:p w:rsidR="00242D97" w:rsidRPr="00054CCA" w:rsidRDefault="00153F85" w:rsidP="00153F85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153F85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Carlos Fernando Caro Agudelo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242D97" w:rsidRDefault="00153F85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HISTORIA DE UN CÍRCULO Y UN CUADRADO.</w:t>
                  </w:r>
                </w:p>
                <w:p w:rsidR="00153F85" w:rsidRPr="00054CCA" w:rsidRDefault="00153F85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Resaltar temas importantes de matemáticas como el teorema de Pitágoras mediante lecturas divertidas.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E56D12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E56D12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Los estudiantes respondieron satisfactoriamente a la actividad planteada.</w:t>
                  </w: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</w:tr>
            <w:tr w:rsidR="00242D97" w:rsidRPr="00054CCA" w:rsidTr="00054CCA">
              <w:tc>
                <w:tcPr>
                  <w:tcW w:w="421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153F85" w:rsidRPr="00153F85" w:rsidRDefault="00153F85" w:rsidP="00153F85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153F85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 xml:space="preserve">Beatriz Elena Bedoya </w:t>
                  </w:r>
                </w:p>
                <w:p w:rsidR="00153F85" w:rsidRPr="00153F85" w:rsidRDefault="00153F85" w:rsidP="00153F85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153F85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Melquisedec Lemos G</w:t>
                  </w:r>
                </w:p>
                <w:p w:rsidR="00242D97" w:rsidRPr="00054CCA" w:rsidRDefault="00153F85" w:rsidP="00153F85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153F85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Carlos Fernando Caro Agudelo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242D97" w:rsidRDefault="00153F85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ROMPECABEZAS</w:t>
                  </w:r>
                </w:p>
                <w:p w:rsidR="00153F85" w:rsidRPr="00054CCA" w:rsidRDefault="00153F85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Armar figuras  alusivas a personajes destacados en el arte y/o las matemáticas.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242D97" w:rsidRPr="00054CCA" w:rsidRDefault="00C0285A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Pendiente – Por realizar</w:t>
                  </w: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</w:tr>
            <w:tr w:rsidR="00242D97" w:rsidRPr="00054CCA" w:rsidTr="00054CCA">
              <w:tc>
                <w:tcPr>
                  <w:tcW w:w="421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153F85" w:rsidRDefault="00153F85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CONCÉNTRESE</w:t>
                  </w:r>
                </w:p>
                <w:p w:rsidR="00242D97" w:rsidRPr="00054CCA" w:rsidRDefault="00153F85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153F85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Relacionar personajes destacados en el arte y  las matemáticas.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C0285A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Pendiente-Por realizar</w:t>
                  </w:r>
                </w:p>
              </w:tc>
            </w:tr>
            <w:tr w:rsidR="00242D97" w:rsidRPr="00054CCA" w:rsidTr="00054CCA">
              <w:tc>
                <w:tcPr>
                  <w:tcW w:w="421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</w:tr>
            <w:tr w:rsidR="00242D97" w:rsidRPr="00054CCA" w:rsidTr="00054CCA">
              <w:tc>
                <w:tcPr>
                  <w:tcW w:w="421" w:type="dxa"/>
                  <w:shd w:val="clear" w:color="auto" w:fill="auto"/>
                  <w:vAlign w:val="center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 w:rsidRPr="00054CCA"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  <w:p w:rsidR="00242D97" w:rsidRPr="00054CCA" w:rsidRDefault="00242D9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</w:tr>
            <w:tr w:rsidR="00222D17" w:rsidRPr="00054CCA" w:rsidTr="00054CCA">
              <w:tc>
                <w:tcPr>
                  <w:tcW w:w="421" w:type="dxa"/>
                  <w:shd w:val="clear" w:color="auto" w:fill="auto"/>
                  <w:vAlign w:val="center"/>
                </w:tcPr>
                <w:p w:rsidR="00222D17" w:rsidRPr="00054CCA" w:rsidRDefault="00222D1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center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60" w:type="dxa"/>
                  <w:shd w:val="clear" w:color="auto" w:fill="auto"/>
                </w:tcPr>
                <w:p w:rsidR="00222D17" w:rsidRPr="00054CCA" w:rsidRDefault="00222D1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222D17" w:rsidRPr="00054CCA" w:rsidRDefault="00222D1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552" w:type="dxa"/>
                  <w:shd w:val="clear" w:color="auto" w:fill="auto"/>
                </w:tcPr>
                <w:p w:rsidR="00222D17" w:rsidRPr="00054CCA" w:rsidRDefault="00222D1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auto"/>
                </w:tcPr>
                <w:p w:rsidR="00222D17" w:rsidRPr="00054CCA" w:rsidRDefault="00222D17" w:rsidP="00054CCA">
                  <w:pPr>
                    <w:tabs>
                      <w:tab w:val="left" w:pos="290"/>
                      <w:tab w:val="left" w:pos="1730"/>
                      <w:tab w:val="left" w:pos="2990"/>
                      <w:tab w:val="left" w:pos="3890"/>
                      <w:tab w:val="left" w:pos="4790"/>
                      <w:tab w:val="left" w:pos="6950"/>
                    </w:tabs>
                    <w:jc w:val="both"/>
                    <w:rPr>
                      <w:rFonts w:ascii="Arial" w:hAnsi="Arial" w:cs="Arial"/>
                      <w:b/>
                      <w:bCs/>
                      <w:iCs/>
                      <w:sz w:val="20"/>
                      <w:szCs w:val="20"/>
                    </w:rPr>
                  </w:pPr>
                </w:p>
              </w:tc>
            </w:tr>
          </w:tbl>
          <w:p w:rsidR="00242D97" w:rsidRDefault="00242D97" w:rsidP="00D56765">
            <w:pPr>
              <w:tabs>
                <w:tab w:val="left" w:pos="290"/>
                <w:tab w:val="left" w:pos="1730"/>
                <w:tab w:val="left" w:pos="2990"/>
                <w:tab w:val="left" w:pos="3890"/>
                <w:tab w:val="left" w:pos="4790"/>
                <w:tab w:val="left" w:pos="6950"/>
              </w:tabs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59232B" w:rsidRPr="00DA6246" w:rsidTr="20ABCC6B">
        <w:trPr>
          <w:trHeight w:val="255"/>
        </w:trPr>
        <w:tc>
          <w:tcPr>
            <w:tcW w:w="10144" w:type="dxa"/>
            <w:gridSpan w:val="2"/>
            <w:noWrap/>
          </w:tcPr>
          <w:p w:rsidR="0059232B" w:rsidRDefault="0059232B" w:rsidP="0059232B">
            <w:pPr>
              <w:spacing w:after="60"/>
              <w:jc w:val="both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sz w:val="20"/>
                <w:szCs w:val="20"/>
              </w:rPr>
              <w:t>Resultados de la evaluación de conocimientos posterior a la ejecución del proyecto de aula y que fue aplicada por los docentes</w:t>
            </w:r>
            <w:r w:rsidR="00004030">
              <w:rPr>
                <w:rFonts w:ascii="Arial" w:hAnsi="Arial" w:cs="Arial"/>
                <w:spacing w:val="-4"/>
                <w:sz w:val="20"/>
                <w:szCs w:val="20"/>
              </w:rPr>
              <w:t>.</w:t>
            </w:r>
          </w:p>
          <w:p w:rsidR="00CA379B" w:rsidRDefault="00CA379B" w:rsidP="0059232B">
            <w:pPr>
              <w:spacing w:after="60"/>
              <w:jc w:val="both"/>
              <w:rPr>
                <w:rFonts w:ascii="Arial" w:hAnsi="Arial" w:cs="Arial"/>
                <w:spacing w:val="-4"/>
                <w:sz w:val="20"/>
                <w:szCs w:val="20"/>
              </w:rPr>
            </w:pPr>
          </w:p>
          <w:p w:rsidR="00CA379B" w:rsidRPr="00DA6246" w:rsidRDefault="00CA379B" w:rsidP="0059232B">
            <w:pPr>
              <w:spacing w:after="6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379B">
              <w:rPr>
                <w:rFonts w:ascii="Arial" w:hAnsi="Arial" w:cs="Arial"/>
                <w:color w:val="FF0000"/>
                <w:spacing w:val="-4"/>
                <w:sz w:val="20"/>
                <w:szCs w:val="20"/>
              </w:rPr>
              <w:t>Impacto de la propuesta, es decir que movilizaciones, cambios se evidenciaron a partir de la propuesta pedagógica</w:t>
            </w:r>
            <w:r>
              <w:rPr>
                <w:rFonts w:ascii="Arial" w:hAnsi="Arial" w:cs="Arial"/>
                <w:spacing w:val="-4"/>
                <w:sz w:val="20"/>
                <w:szCs w:val="20"/>
              </w:rPr>
              <w:t>.</w:t>
            </w:r>
          </w:p>
          <w:p w:rsidR="0059232B" w:rsidRPr="00DA6246" w:rsidRDefault="0059232B" w:rsidP="0059232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1057" w:rsidRPr="00DA6246" w:rsidTr="20ABCC6B">
        <w:trPr>
          <w:trHeight w:val="255"/>
        </w:trPr>
        <w:tc>
          <w:tcPr>
            <w:tcW w:w="10144" w:type="dxa"/>
            <w:gridSpan w:val="2"/>
            <w:noWrap/>
          </w:tcPr>
          <w:p w:rsidR="00B81057" w:rsidRDefault="00B81057" w:rsidP="00BB23B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¿Cuál es su percepción de esta experiencia en el proceso de mejoramiento educativo?</w:t>
            </w:r>
          </w:p>
          <w:p w:rsidR="00CA379B" w:rsidRPr="00DA6246" w:rsidRDefault="00CA379B" w:rsidP="00BB23B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B81057" w:rsidRPr="00CA379B" w:rsidRDefault="00CA379B" w:rsidP="00F27354">
            <w:pPr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A379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Es la reflexión pedagógica de la práctica de aula que pretende visualizar el horizonte formativo de la propuesta.</w:t>
            </w:r>
          </w:p>
          <w:p w:rsidR="00004030" w:rsidRPr="00DA6246" w:rsidRDefault="00004030" w:rsidP="00F2735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1057" w:rsidRPr="00DA6246" w:rsidTr="20ABCC6B">
        <w:trPr>
          <w:trHeight w:val="255"/>
        </w:trPr>
        <w:tc>
          <w:tcPr>
            <w:tcW w:w="10144" w:type="dxa"/>
            <w:gridSpan w:val="2"/>
            <w:shd w:val="clear" w:color="auto" w:fill="BFBFBF" w:themeFill="background1" w:themeFillShade="BF"/>
            <w:noWrap/>
          </w:tcPr>
          <w:p w:rsidR="00B81057" w:rsidRPr="00DA6246" w:rsidRDefault="00154542" w:rsidP="00B81057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REGISTROS</w:t>
            </w:r>
            <w:r w:rsidR="00B81057" w:rsidRPr="00DA62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DE LA EXPERIENCIA</w:t>
            </w:r>
          </w:p>
        </w:tc>
      </w:tr>
      <w:tr w:rsidR="00381507" w:rsidRPr="00DA6246" w:rsidTr="20ABCC6B">
        <w:trPr>
          <w:trHeight w:val="255"/>
        </w:trPr>
        <w:tc>
          <w:tcPr>
            <w:tcW w:w="10144" w:type="dxa"/>
            <w:gridSpan w:val="2"/>
            <w:shd w:val="clear" w:color="auto" w:fill="auto"/>
            <w:noWrap/>
          </w:tcPr>
          <w:p w:rsidR="00381507" w:rsidRDefault="00381507" w:rsidP="00B8105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DA6246">
              <w:rPr>
                <w:rFonts w:ascii="Arial" w:hAnsi="Arial" w:cs="Arial"/>
                <w:bCs/>
                <w:iCs/>
                <w:sz w:val="20"/>
                <w:szCs w:val="20"/>
              </w:rPr>
              <w:t>Medios que los docentes usan para realizar  divulgación y retroalimentación del experiencia educativa del proyecto de aula con TIC:(Marque con una X los medios utilizados para su divulgación)</w:t>
            </w:r>
          </w:p>
          <w:p w:rsidR="00DA6246" w:rsidRPr="00DA6246" w:rsidRDefault="00DA6246" w:rsidP="00B8105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tbl>
            <w:tblPr>
              <w:tblW w:w="395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270"/>
              <w:gridCol w:w="682"/>
            </w:tblGrid>
            <w:tr w:rsidR="00DA6246" w:rsidRPr="00DA6246" w:rsidTr="006755C8">
              <w:trPr>
                <w:trHeight w:val="227"/>
                <w:jc w:val="center"/>
              </w:trPr>
              <w:tc>
                <w:tcPr>
                  <w:tcW w:w="3270" w:type="dxa"/>
                  <w:shd w:val="clear" w:color="auto" w:fill="auto"/>
                  <w:noWrap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Facebook</w:t>
                  </w:r>
                </w:p>
              </w:tc>
              <w:tc>
                <w:tcPr>
                  <w:tcW w:w="68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315"/>
                <w:jc w:val="center"/>
              </w:trPr>
              <w:tc>
                <w:tcPr>
                  <w:tcW w:w="3270" w:type="dxa"/>
                  <w:shd w:val="clear" w:color="auto" w:fill="auto"/>
                  <w:noWrap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Foro Temático</w:t>
                  </w:r>
                </w:p>
              </w:tc>
              <w:tc>
                <w:tcPr>
                  <w:tcW w:w="68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315"/>
                <w:jc w:val="center"/>
              </w:trPr>
              <w:tc>
                <w:tcPr>
                  <w:tcW w:w="3270" w:type="dxa"/>
                  <w:shd w:val="clear" w:color="auto" w:fill="auto"/>
                  <w:noWrap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Wiki</w:t>
                  </w:r>
                </w:p>
              </w:tc>
              <w:tc>
                <w:tcPr>
                  <w:tcW w:w="682" w:type="dxa"/>
                  <w:shd w:val="clear" w:color="auto" w:fill="auto"/>
                  <w:noWrap/>
                  <w:vAlign w:val="center"/>
                </w:tcPr>
                <w:p w:rsidR="00DA6246" w:rsidRPr="00DA6246" w:rsidRDefault="00C86434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X</w:t>
                  </w:r>
                </w:p>
              </w:tc>
            </w:tr>
            <w:tr w:rsidR="00DA6246" w:rsidRPr="00DA6246" w:rsidTr="006755C8">
              <w:trPr>
                <w:trHeight w:val="315"/>
                <w:jc w:val="center"/>
              </w:trPr>
              <w:tc>
                <w:tcPr>
                  <w:tcW w:w="3270" w:type="dxa"/>
                  <w:shd w:val="clear" w:color="auto" w:fill="auto"/>
                  <w:noWrap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lastRenderedPageBreak/>
                    <w:t xml:space="preserve">Red Social </w:t>
                  </w:r>
                </w:p>
              </w:tc>
              <w:tc>
                <w:tcPr>
                  <w:tcW w:w="68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315"/>
                <w:jc w:val="center"/>
              </w:trPr>
              <w:tc>
                <w:tcPr>
                  <w:tcW w:w="3270" w:type="dxa"/>
                  <w:shd w:val="clear" w:color="auto" w:fill="auto"/>
                  <w:noWrap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Red virtual de Educadores</w:t>
                  </w:r>
                </w:p>
              </w:tc>
              <w:tc>
                <w:tcPr>
                  <w:tcW w:w="68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315"/>
                <w:jc w:val="center"/>
              </w:trPr>
              <w:tc>
                <w:tcPr>
                  <w:tcW w:w="3270" w:type="dxa"/>
                  <w:shd w:val="clear" w:color="auto" w:fill="auto"/>
                  <w:noWrap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Bitacora</w:t>
                  </w:r>
                  <w:proofErr w:type="spellEnd"/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y/o Portafolio Digital</w:t>
                  </w:r>
                </w:p>
              </w:tc>
              <w:tc>
                <w:tcPr>
                  <w:tcW w:w="68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315"/>
                <w:jc w:val="center"/>
              </w:trPr>
              <w:tc>
                <w:tcPr>
                  <w:tcW w:w="3270" w:type="dxa"/>
                  <w:shd w:val="clear" w:color="auto" w:fill="auto"/>
                  <w:noWrap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Eduteka</w:t>
                  </w:r>
                  <w:proofErr w:type="spellEnd"/>
                </w:p>
              </w:tc>
              <w:tc>
                <w:tcPr>
                  <w:tcW w:w="68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315"/>
                <w:jc w:val="center"/>
              </w:trPr>
              <w:tc>
                <w:tcPr>
                  <w:tcW w:w="3270" w:type="dxa"/>
                  <w:shd w:val="clear" w:color="auto" w:fill="auto"/>
                  <w:noWrap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Blog</w:t>
                  </w:r>
                </w:p>
              </w:tc>
              <w:tc>
                <w:tcPr>
                  <w:tcW w:w="68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381507" w:rsidRPr="00DA6246" w:rsidRDefault="00381507" w:rsidP="00DA6246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004030" w:rsidRPr="00DA6246" w:rsidTr="20ABCC6B">
        <w:trPr>
          <w:trHeight w:val="255"/>
        </w:trPr>
        <w:tc>
          <w:tcPr>
            <w:tcW w:w="10144" w:type="dxa"/>
            <w:gridSpan w:val="2"/>
            <w:shd w:val="clear" w:color="auto" w:fill="auto"/>
            <w:noWrap/>
          </w:tcPr>
          <w:p w:rsidR="00004030" w:rsidRDefault="00004030" w:rsidP="00B8105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:rsidR="00004030" w:rsidRPr="00DA6246" w:rsidRDefault="00004030" w:rsidP="0000403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Seleccione con una X de las siguientes opciones aquellas que lograron tener una transformación educativa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 su contexto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004030" w:rsidRDefault="00004030" w:rsidP="00B8105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tbl>
            <w:tblPr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80"/>
              <w:gridCol w:w="5046"/>
              <w:gridCol w:w="974"/>
            </w:tblGrid>
            <w:tr w:rsidR="00004030" w:rsidTr="00004030">
              <w:trPr>
                <w:trHeight w:val="626"/>
              </w:trPr>
              <w:tc>
                <w:tcPr>
                  <w:tcW w:w="3880" w:type="dxa"/>
                  <w:vMerge w:val="restart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Efectos o transformaciones ha producido su propuesta en otros docentes, estudiantes, directivos, padres y madres de familia</w:t>
                  </w:r>
                  <w:proofErr w:type="gramStart"/>
                  <w:r>
                    <w:rPr>
                      <w:rFonts w:ascii="Calibri" w:hAnsi="Calibri" w:cs="Calibri"/>
                      <w:color w:val="000000"/>
                    </w:rPr>
                    <w:t>?</w:t>
                  </w:r>
                  <w:proofErr w:type="gramEnd"/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La comunidad educativa se ha involucrado en el proyecto y participa activamente en el mismo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630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Se evidencia una mejora significativa en los procesos de aprendizaje del estudiante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630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Ha mejorado el interés por la asignatura y el desarrollo de las actividades de clase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315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Aumentó el trabajo colaborativo y de equipo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630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Mejoró la actitud hacia el conocimiento y la asignatura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315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No hay efectos significativos con el proyecto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945"/>
              </w:trPr>
              <w:tc>
                <w:tcPr>
                  <w:tcW w:w="3880" w:type="dxa"/>
                  <w:vMerge w:val="restart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Avances durante la ejecución del proyecto de aula</w:t>
                  </w:r>
                </w:p>
              </w:tc>
              <w:tc>
                <w:tcPr>
                  <w:tcW w:w="5046" w:type="dxa"/>
                  <w:shd w:val="clear" w:color="auto" w:fill="auto"/>
                  <w:vAlign w:val="bottom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Se evidencia un mejoramiento en el rendimiento de la asignatura a partir de mejoras en las evaluaciones a los alumnos.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650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bottom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Ha mejorado el aprendizaje de temáticas específicas de los temas que aborda el proyecto de aula.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409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bottom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El proyecto de aula tiene poco tiempo de ejecución y no se evidencian avances concretos.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153"/>
              </w:trPr>
              <w:tc>
                <w:tcPr>
                  <w:tcW w:w="3880" w:type="dxa"/>
                  <w:vMerge w:val="restart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Cómo creen los docentes que su experiencia se puede transferir a otra institución educativa en el país</w:t>
                  </w: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Participando activamente en redes de aprendizaje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427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Generando espacios virtuales para la socialización de experiencias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630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Publicando la experiencia en revistas científicas de carácter educativo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004030" w:rsidTr="00004030">
              <w:trPr>
                <w:trHeight w:val="351"/>
              </w:trPr>
              <w:tc>
                <w:tcPr>
                  <w:tcW w:w="3880" w:type="dxa"/>
                  <w:vMerge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5046" w:type="dxa"/>
                  <w:shd w:val="clear" w:color="auto" w:fill="auto"/>
                  <w:vAlign w:val="center"/>
                  <w:hideMark/>
                </w:tcPr>
                <w:p w:rsidR="00004030" w:rsidRDefault="00004030" w:rsidP="00376161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Vinculándose a espacios de reflexión académica de orden local, nacional o internacional</w:t>
                  </w:r>
                </w:p>
              </w:tc>
              <w:tc>
                <w:tcPr>
                  <w:tcW w:w="974" w:type="dxa"/>
                  <w:shd w:val="clear" w:color="auto" w:fill="auto"/>
                  <w:noWrap/>
                  <w:vAlign w:val="center"/>
                </w:tcPr>
                <w:p w:rsidR="00004030" w:rsidRDefault="00004030" w:rsidP="00376161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004030" w:rsidRDefault="00004030" w:rsidP="00B81057">
            <w:pPr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:rsidR="00004030" w:rsidRPr="00376161" w:rsidRDefault="00C86434" w:rsidP="00B81057">
            <w:pPr>
              <w:jc w:val="both"/>
              <w:rPr>
                <w:rFonts w:ascii="Arial" w:hAnsi="Arial" w:cs="Arial"/>
                <w:bCs/>
                <w:iCs/>
                <w:color w:val="FFFFFF"/>
                <w:sz w:val="20"/>
                <w:szCs w:val="20"/>
              </w:rPr>
            </w:pPr>
            <w:proofErr w:type="spellStart"/>
            <w:r w:rsidRPr="00376161">
              <w:rPr>
                <w:rFonts w:ascii="Arial" w:hAnsi="Arial" w:cs="Arial"/>
                <w:bCs/>
                <w:iCs/>
                <w:color w:val="FFFFFF"/>
                <w:sz w:val="20"/>
                <w:szCs w:val="20"/>
              </w:rPr>
              <w:t>V</w:t>
            </w:r>
            <w:r w:rsidR="00004030" w:rsidRPr="00376161">
              <w:rPr>
                <w:rFonts w:ascii="Arial" w:hAnsi="Arial" w:cs="Arial"/>
                <w:bCs/>
                <w:iCs/>
                <w:color w:val="FFFFFF"/>
                <w:sz w:val="20"/>
                <w:szCs w:val="20"/>
              </w:rPr>
              <w:t>bvn</w:t>
            </w:r>
            <w:proofErr w:type="spellEnd"/>
          </w:p>
        </w:tc>
      </w:tr>
      <w:tr w:rsidR="00381507" w:rsidRPr="00DA6246" w:rsidTr="20ABCC6B">
        <w:trPr>
          <w:trHeight w:val="1031"/>
        </w:trPr>
        <w:tc>
          <w:tcPr>
            <w:tcW w:w="10144" w:type="dxa"/>
            <w:gridSpan w:val="2"/>
            <w:noWrap/>
          </w:tcPr>
          <w:p w:rsidR="00381507" w:rsidRPr="00DA6246" w:rsidRDefault="00DA6246" w:rsidP="00D14D7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Seleccione con una X de las siguientes opciones aquellas que lograron tener una transformación educativa de aula en el uso pedagógico de las TIC:</w:t>
            </w:r>
          </w:p>
          <w:p w:rsidR="00DA6246" w:rsidRPr="00DA6246" w:rsidRDefault="00DA6246" w:rsidP="00D14D7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926"/>
              <w:gridCol w:w="992"/>
            </w:tblGrid>
            <w:tr w:rsidR="00DA6246" w:rsidRPr="00DA6246" w:rsidTr="006755C8">
              <w:trPr>
                <w:trHeight w:val="495"/>
              </w:trPr>
              <w:tc>
                <w:tcPr>
                  <w:tcW w:w="8926" w:type="dxa"/>
                  <w:shd w:val="clear" w:color="auto" w:fill="auto"/>
                  <w:vAlign w:val="center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Los recursos digitales educativos utilizados para el proyecto de aula  permiten un alcance de los objetivos de aprendizaje en el grupo de estudiantes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684"/>
              </w:trPr>
              <w:tc>
                <w:tcPr>
                  <w:tcW w:w="8926" w:type="dxa"/>
                  <w:shd w:val="clear" w:color="auto" w:fill="auto"/>
                  <w:vAlign w:val="center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Las actividades de aprendizaje propuestas permiten una articulación tecno pedagógica entre los recursos educativos digitales y el problema situado del proyecto de aula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782"/>
              </w:trPr>
              <w:tc>
                <w:tcPr>
                  <w:tcW w:w="8926" w:type="dxa"/>
                  <w:shd w:val="clear" w:color="auto" w:fill="auto"/>
                  <w:vAlign w:val="center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Las terminales digitales entregadas por el programa computadores para educar le permitieron desarrollar y mediar la ruta metodológica con ABP para buscar posibles soluciones al problema planteado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468"/>
              </w:trPr>
              <w:tc>
                <w:tcPr>
                  <w:tcW w:w="8926" w:type="dxa"/>
                  <w:shd w:val="clear" w:color="auto" w:fill="auto"/>
                  <w:vAlign w:val="center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El proceso de formación desarrollado en este nivel, le permite establecer un proyecto de aula mediado con TIC que apunte a un mejor desarrollo de la calidad educativa(estándares de </w:t>
                  </w: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lastRenderedPageBreak/>
                    <w:t>competencia áreas básicas)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A6246" w:rsidRPr="00DA6246" w:rsidTr="006755C8">
              <w:trPr>
                <w:trHeight w:val="283"/>
              </w:trPr>
              <w:tc>
                <w:tcPr>
                  <w:tcW w:w="8926" w:type="dxa"/>
                  <w:shd w:val="clear" w:color="auto" w:fill="auto"/>
                  <w:vAlign w:val="bottom"/>
                  <w:hideMark/>
                </w:tcPr>
                <w:p w:rsidR="00DA6246" w:rsidRPr="00DA6246" w:rsidRDefault="00DA6246" w:rsidP="0037616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DA6246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lastRenderedPageBreak/>
                    <w:t>Durante el proceso de recolección se empleó o hizo uso de los terminales para registro y recolección de la información pertinente del proyecto de aula en TIC</w:t>
                  </w:r>
                </w:p>
              </w:tc>
              <w:tc>
                <w:tcPr>
                  <w:tcW w:w="992" w:type="dxa"/>
                  <w:shd w:val="clear" w:color="auto" w:fill="auto"/>
                  <w:noWrap/>
                  <w:vAlign w:val="center"/>
                </w:tcPr>
                <w:p w:rsidR="00DA6246" w:rsidRPr="00DA6246" w:rsidRDefault="00DA6246" w:rsidP="0037616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A6246" w:rsidRPr="00DA6246" w:rsidRDefault="00DA6246" w:rsidP="00D14D7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81057" w:rsidRPr="00DA6246" w:rsidTr="20ABCC6B">
        <w:trPr>
          <w:trHeight w:val="3298"/>
        </w:trPr>
        <w:tc>
          <w:tcPr>
            <w:tcW w:w="10144" w:type="dxa"/>
            <w:gridSpan w:val="2"/>
            <w:shd w:val="clear" w:color="auto" w:fill="auto"/>
          </w:tcPr>
          <w:p w:rsidR="00B81057" w:rsidRDefault="00DA6246" w:rsidP="00B81057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lastRenderedPageBreak/>
              <w:t>De acuerdo con los resultados obtenidos en la aplicación del proyecto, califique (seleccione) el ítem de 1 a 5  siendo 1 inferior y 5 superior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:</w:t>
            </w:r>
          </w:p>
          <w:p w:rsidR="00DA6246" w:rsidRDefault="00DA6246" w:rsidP="00B81057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tbl>
            <w:tblPr>
              <w:tblW w:w="991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919"/>
              <w:gridCol w:w="994"/>
            </w:tblGrid>
            <w:tr w:rsidR="00DA6246" w:rsidTr="006755C8">
              <w:trPr>
                <w:trHeight w:val="375"/>
              </w:trPr>
              <w:tc>
                <w:tcPr>
                  <w:tcW w:w="89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A6246" w:rsidRDefault="00004030" w:rsidP="00DA6246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Ítem</w:t>
                  </w:r>
                </w:p>
              </w:tc>
              <w:tc>
                <w:tcPr>
                  <w:tcW w:w="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Califique de 1 a 5 </w:t>
                  </w:r>
                </w:p>
              </w:tc>
            </w:tr>
            <w:tr w:rsidR="00DA6246" w:rsidTr="006755C8">
              <w:trPr>
                <w:trHeight w:val="375"/>
              </w:trPr>
              <w:tc>
                <w:tcPr>
                  <w:tcW w:w="891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¿Se alcanzan las competencias propuestas?</w:t>
                  </w:r>
                </w:p>
              </w:tc>
              <w:tc>
                <w:tcPr>
                  <w:tcW w:w="9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DA6246" w:rsidTr="006755C8">
              <w:trPr>
                <w:trHeight w:val="315"/>
              </w:trPr>
              <w:tc>
                <w:tcPr>
                  <w:tcW w:w="8919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¿Aporta a la solución del problema planteado?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DA6246" w:rsidTr="006755C8">
              <w:trPr>
                <w:trHeight w:val="315"/>
              </w:trPr>
              <w:tc>
                <w:tcPr>
                  <w:tcW w:w="8919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¿Aporta al mejoramiento de la calidad educativa de la sede?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DA6246" w:rsidTr="006755C8">
              <w:trPr>
                <w:trHeight w:val="315"/>
              </w:trPr>
              <w:tc>
                <w:tcPr>
                  <w:tcW w:w="8919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¿Se evidencia aceptación y comprensión por parte del estudiante?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DA6246" w:rsidTr="006755C8">
              <w:trPr>
                <w:trHeight w:val="315"/>
              </w:trPr>
              <w:tc>
                <w:tcPr>
                  <w:tcW w:w="8919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¿Se hace un buen aprovechamiento de los recursos educativos digitales manejados?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DA6246" w:rsidRDefault="00DA6246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DA6246" w:rsidRPr="00DA6246" w:rsidRDefault="00DA6246" w:rsidP="00B81057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DA6246" w:rsidRPr="00DA6246" w:rsidTr="20ABCC6B">
        <w:trPr>
          <w:trHeight w:val="357"/>
        </w:trPr>
        <w:tc>
          <w:tcPr>
            <w:tcW w:w="10144" w:type="dxa"/>
            <w:gridSpan w:val="2"/>
            <w:shd w:val="clear" w:color="auto" w:fill="BFBFBF" w:themeFill="background1" w:themeFillShade="BF"/>
          </w:tcPr>
          <w:p w:rsidR="00DA6246" w:rsidRPr="00DA6246" w:rsidRDefault="00DA6246" w:rsidP="00B81057">
            <w:pPr>
              <w:jc w:val="both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EVIDENCIAS</w:t>
            </w:r>
          </w:p>
        </w:tc>
      </w:tr>
      <w:tr w:rsidR="00B81057" w:rsidRPr="00DA6246" w:rsidTr="20ABCC6B">
        <w:trPr>
          <w:trHeight w:val="1124"/>
        </w:trPr>
        <w:tc>
          <w:tcPr>
            <w:tcW w:w="10144" w:type="dxa"/>
            <w:gridSpan w:val="2"/>
          </w:tcPr>
          <w:p w:rsidR="00B81057" w:rsidRPr="00DA6246" w:rsidRDefault="00C24175" w:rsidP="00ED1410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Cs/>
                <w:sz w:val="20"/>
                <w:szCs w:val="20"/>
              </w:rPr>
              <w:t>Fotos que evidencien la experiencia del proyecto (Máximo 4)</w:t>
            </w: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BD72C0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010BCC0" wp14:editId="07777777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-1617345</wp:posOffset>
                      </wp:positionV>
                      <wp:extent cx="1600200" cy="1485900"/>
                      <wp:effectExtent l="9525" t="11430" r="38100" b="36195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DCCB93" wp14:editId="6A7A6F29">
                                        <wp:extent cx="1405742" cy="1485900"/>
                                        <wp:effectExtent l="0" t="0" r="4445" b="0"/>
                                        <wp:docPr id="5" name="Imagen 5" descr="C:\Users\USUARIO\Pictures\DSC_018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UARIO\Pictures\DSC_018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8430" cy="14887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  <w:r>
                                    <w:t>F</w:t>
                                  </w:r>
                                  <w:r w:rsidRPr="00D55610">
                                    <w:rPr>
                                      <w:snapToGrid w:val="0"/>
                                      <w:color w:val="000000"/>
                                      <w:w w:val="0"/>
                                      <w:sz w:val="0"/>
                                      <w:szCs w:val="0"/>
                                      <w:u w:color="000000"/>
                                      <w:bdr w:val="none" w:sz="0" w:space="0" w:color="000000"/>
                                      <w:shd w:val="clear" w:color="000000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oto</w:t>
                                  </w:r>
                                  <w:proofErr w:type="spellEnd"/>
                                  <w: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pt;margin-top:-127.35pt;width:126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" filled="f">
                      <v:shadow on="t"/>
                      <v:textbox inset=",7.2pt,,7.2pt">
                        <w:txbxContent>
                          <w:p w:rsidR="00DF356A" w:rsidRDefault="00EF28B7" w:rsidP="002C3F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CCB93" wp14:editId="6A7A6F29">
                                  <wp:extent cx="1405742" cy="1485900"/>
                                  <wp:effectExtent l="0" t="0" r="4445" b="0"/>
                                  <wp:docPr id="5" name="Imagen 5" descr="C:\Users\USUARIO\Pictures\DSC_01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UARIO\Pictures\DSC_01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1488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  <w:r>
                              <w:t>F</w:t>
                            </w:r>
                            <w:r w:rsidR="00D55610" w:rsidRPr="00D55610">
                              <w:rPr>
                                <w:rStyle w:val="Normal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proofErr w:type="spellStart"/>
                            <w:r>
                              <w:t>oto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C24175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4175" w:rsidRPr="00DA6246" w:rsidRDefault="00BD72C0" w:rsidP="00ED14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A6246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132B040" wp14:editId="07777777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-3369310</wp:posOffset>
                      </wp:positionV>
                      <wp:extent cx="1600200" cy="1485900"/>
                      <wp:effectExtent l="9525" t="12065" r="38100" b="3556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740B9" wp14:editId="16BAC51D">
                                        <wp:extent cx="1405742" cy="1485900"/>
                                        <wp:effectExtent l="0" t="0" r="4445" b="0"/>
                                        <wp:docPr id="6" name="Imagen 6" descr="C:\Users\USUARIO\Pictures\DSC_018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USUARIO\Pictures\DSC_018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8430" cy="14887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  <w:r>
                                    <w:t>Foto 2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243pt;margin-top:-265.3pt;width:126pt;height:1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" filled="f">
                      <v:shadow on="t"/>
                      <v:textbox inset=",7.2pt,,7.2pt">
                        <w:txbxContent>
                          <w:p w:rsidR="00DF356A" w:rsidRDefault="00EF28B7" w:rsidP="002C3F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740B9" wp14:editId="16BAC51D">
                                  <wp:extent cx="1405742" cy="1485900"/>
                                  <wp:effectExtent l="0" t="0" r="4445" b="0"/>
                                  <wp:docPr id="6" name="Imagen 6" descr="C:\Users\USUARIO\Pictures\DSC_01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UARIO\Pictures\DSC_01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1488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  <w:r>
                              <w:t>Foto 2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A6246"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213494E" wp14:editId="07777777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-1654810</wp:posOffset>
                      </wp:positionV>
                      <wp:extent cx="1600200" cy="1485900"/>
                      <wp:effectExtent l="9525" t="12065" r="38100" b="3556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BEC15E" wp14:editId="4B0D24AA">
                                        <wp:extent cx="1408430" cy="1877907"/>
                                        <wp:effectExtent l="0" t="0" r="1270" b="8255"/>
                                        <wp:docPr id="9" name="Imagen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8430" cy="18779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  <w:r>
                                    <w:t>Foto 4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left:0;text-align:left;margin-left:243pt;margin-top:-130.3pt;width:126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" filled="f">
                      <v:shadow on="t"/>
                      <v:textbox inset=",7.2pt,,7.2pt">
                        <w:txbxContent>
                          <w:p w:rsidR="00DF356A" w:rsidRDefault="00C5401E" w:rsidP="002C3F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BEC15E" wp14:editId="4B0D24AA">
                                  <wp:extent cx="1408430" cy="1877907"/>
                                  <wp:effectExtent l="0" t="0" r="1270" b="825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8430" cy="1877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  <w:r>
                              <w:t>Foto 4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A6246">
              <w:rPr>
                <w:rFonts w:ascii="Arial" w:hAnsi="Arial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24EBF1" wp14:editId="07777777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-1654810</wp:posOffset>
                      </wp:positionV>
                      <wp:extent cx="1600200" cy="1485900"/>
                      <wp:effectExtent l="9525" t="12065" r="38100" b="3556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E7820E" wp14:editId="23753A91">
                                        <wp:extent cx="1407320" cy="1285875"/>
                                        <wp:effectExtent l="0" t="0" r="2540" b="0"/>
                                        <wp:docPr id="7" name="Imagen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08431" cy="1286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</w:p>
                                <w:p w:rsidR="00E56D12" w:rsidRDefault="00E56D12" w:rsidP="002C3F07">
                                  <w:pPr>
                                    <w:jc w:val="center"/>
                                  </w:pPr>
                                  <w:r>
                                    <w:t>Foto 3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left:0;text-align:left;margin-left:63pt;margin-top:-130.3pt;width:126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" filled="f">
                      <v:shadow on="t"/>
                      <v:textbox inset=",7.2pt,,7.2pt">
                        <w:txbxContent>
                          <w:p w:rsidR="00DF356A" w:rsidRDefault="00C5401E" w:rsidP="002C3F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E7820E" wp14:editId="23753A91">
                                  <wp:extent cx="1407320" cy="1285875"/>
                                  <wp:effectExtent l="0" t="0" r="254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8431" cy="1286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</w:p>
                          <w:p w:rsidR="00DF356A" w:rsidRDefault="00DF356A" w:rsidP="002C3F07">
                            <w:pPr>
                              <w:jc w:val="center"/>
                            </w:pPr>
                            <w:r>
                              <w:t>Foto 3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B81057" w:rsidRPr="00DA6246" w:rsidTr="20ABCC6B">
        <w:trPr>
          <w:trHeight w:val="1124"/>
        </w:trPr>
        <w:tc>
          <w:tcPr>
            <w:tcW w:w="10144" w:type="dxa"/>
            <w:gridSpan w:val="2"/>
          </w:tcPr>
          <w:p w:rsidR="00B81057" w:rsidRPr="00DA6246" w:rsidRDefault="00B81057" w:rsidP="00D14D7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ANEXOS (Documentos necesarios para la evaluación del estado de desarrollo) </w:t>
            </w:r>
          </w:p>
          <w:p w:rsidR="00C24175" w:rsidRPr="00DA6246" w:rsidRDefault="00C24175" w:rsidP="00D14D7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24175" w:rsidRPr="00DA6246" w:rsidRDefault="00C24175" w:rsidP="00D14D72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Cs/>
                <w:sz w:val="20"/>
                <w:szCs w:val="20"/>
              </w:rPr>
              <w:t>Relacione los enlaces al portafolio digital, blog, o recursos educativos digitales que se hayan elaborado para el proyecto de aula.</w:t>
            </w:r>
          </w:p>
          <w:p w:rsidR="002C3F07" w:rsidRPr="00DA6246" w:rsidRDefault="002C3F07" w:rsidP="00D14D72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C3F07" w:rsidRPr="00DA6246" w:rsidRDefault="002C3F07" w:rsidP="00D14D72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Cs/>
                <w:sz w:val="20"/>
                <w:szCs w:val="20"/>
              </w:rPr>
              <w:t>Dirección we</w:t>
            </w:r>
            <w:r w:rsidR="009C570F">
              <w:rPr>
                <w:rFonts w:ascii="Arial" w:hAnsi="Arial" w:cs="Arial"/>
                <w:bCs/>
                <w:sz w:val="20"/>
                <w:szCs w:val="20"/>
              </w:rPr>
              <w:t>b1:</w:t>
            </w:r>
            <w:r w:rsidR="009C570F">
              <w:t xml:space="preserve"> </w:t>
            </w:r>
            <w:hyperlink r:id="rId14" w:history="1">
              <w:r w:rsidR="00343B1D" w:rsidRPr="00647BB6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http://cms.mafime.webnode.es/matearte/</w:t>
              </w:r>
            </w:hyperlink>
            <w:r w:rsidR="00343B1D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bookmarkStart w:id="0" w:name="_GoBack"/>
            <w:bookmarkEnd w:id="0"/>
          </w:p>
          <w:p w:rsidR="002C3F07" w:rsidRPr="00DA6246" w:rsidRDefault="002C3F07" w:rsidP="00D14D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3F07" w:rsidRPr="00DA6246" w:rsidRDefault="002C3F07" w:rsidP="002C3F07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Cs/>
                <w:sz w:val="20"/>
                <w:szCs w:val="20"/>
              </w:rPr>
              <w:t>Dirección web2: _______________________</w:t>
            </w:r>
          </w:p>
          <w:p w:rsidR="002C3F07" w:rsidRPr="00DA6246" w:rsidRDefault="002C3F07" w:rsidP="00D14D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81057" w:rsidRPr="00DA6246" w:rsidRDefault="00B81057" w:rsidP="00522EAF">
            <w:pPr>
              <w:ind w:left="7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24175" w:rsidRPr="00DA6246" w:rsidTr="20ABCC6B">
        <w:trPr>
          <w:trHeight w:val="641"/>
        </w:trPr>
        <w:tc>
          <w:tcPr>
            <w:tcW w:w="101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EVALUACIÓN DE LOS PROYECTOS DE AULA (Los Proyectos de Aula con TIC se valoran a partir de los cinco criterios indicados en este formato. Asigne a cada criterio un valor de 1 a 5, siendo 1 la menor ponderación y 5 la máxima.)</w:t>
            </w:r>
          </w:p>
        </w:tc>
      </w:tr>
      <w:tr w:rsidR="00C24175" w:rsidRPr="00DA6246" w:rsidTr="20ABCC6B">
        <w:trPr>
          <w:trHeight w:val="270"/>
        </w:trPr>
        <w:tc>
          <w:tcPr>
            <w:tcW w:w="101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1. Competencias de los maestros en relación con TIC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Refleja que el docente ha desarrollado, dentro de su práctica pedagógica, competencias asociadas a las dimensiones propuestas por la Estrategia de Formación y Acceso de Computadores para Educar (Actitudinales, pedagógicas, investigativas, disciplinares, evaluativas, técnicas y tecnológicas, comunicativas).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24175" w:rsidRPr="00DA6246" w:rsidTr="20ABCC6B">
        <w:trPr>
          <w:trHeight w:val="412"/>
        </w:trPr>
        <w:tc>
          <w:tcPr>
            <w:tcW w:w="101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2. Apropiación de TIC en la comunidad educativa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Las TIC son aprovechadas como mediadoras de prácticas escolares pertinentes, inclusivas y en contexto, que contribuyen al desarrollo y fortalecimiento de competencias en los estudiantes y a la eliminación de barreras para el acceso, el aprendizaje y la participación, reconociendo la diversidad de capacidades.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24175" w:rsidRPr="00DA6246" w:rsidTr="20ABCC6B">
        <w:trPr>
          <w:trHeight w:val="1124"/>
        </w:trPr>
        <w:tc>
          <w:tcPr>
            <w:tcW w:w="101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3. Metodología y Fundamentación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Demuestra una secuencia en el diseño e implementación de las actividades de aula, que permite identificar la postura y los referentes conceptuales de la propuesta pedagógica de aprovechamiento de las TIC, para el fortalecimiento de la calidad educativa.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24175" w:rsidRPr="00DA6246" w:rsidTr="20ABCC6B">
        <w:trPr>
          <w:trHeight w:val="1124"/>
        </w:trPr>
        <w:tc>
          <w:tcPr>
            <w:tcW w:w="101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4. Referente de inclusión en las actividades de aula con TIC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El diseño y la implementación de las actividades de aula del proyecto permiten identificar la aplicación de los principios del diseño universal para el aprendizaje, en la planeación de las prácticas de aula y en la selección y/o producción de los recursos educativos digitales, promoviendo y propiciando la inclusión de todos los estudiantes.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24175" w:rsidRPr="00DA6246" w:rsidTr="20ABCC6B">
        <w:trPr>
          <w:trHeight w:val="1124"/>
        </w:trPr>
        <w:tc>
          <w:tcPr>
            <w:tcW w:w="101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Sistematización y conclusiones de aprendizajes 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Evidencia una reflexión sistemática frente a la relación causal entre las actividades desarrolladas y los impactos alcanzados mediante la ejecución del proyecto, con la participación de la comunidad educativa.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C24175" w:rsidRPr="00DA6246" w:rsidTr="20ABCC6B">
        <w:trPr>
          <w:trHeight w:val="1124"/>
        </w:trPr>
        <w:tc>
          <w:tcPr>
            <w:tcW w:w="1014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6. Carácter innovador 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Integra en su contexto elementos didácticos novedosos para el aprovechamiento pedagógico de las TIC, evidenciando cambios en las prácticas educativas y mejoras en el ambiente institucional.</w:t>
            </w:r>
          </w:p>
          <w:p w:rsidR="00C24175" w:rsidRPr="00DA6246" w:rsidRDefault="00C24175" w:rsidP="00C2417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 </w: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="00376161"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>FORMCHECKBOX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DA62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</w:p>
        </w:tc>
      </w:tr>
    </w:tbl>
    <w:p w:rsidR="0013485E" w:rsidRPr="00DA6246" w:rsidRDefault="0013485E" w:rsidP="007D7343">
      <w:pPr>
        <w:jc w:val="both"/>
        <w:rPr>
          <w:rFonts w:ascii="Arial" w:hAnsi="Arial" w:cs="Arial"/>
          <w:sz w:val="20"/>
          <w:szCs w:val="20"/>
        </w:rPr>
      </w:pPr>
    </w:p>
    <w:sectPr w:rsidR="0013485E" w:rsidRPr="00DA6246" w:rsidSect="00D373C2">
      <w:pgSz w:w="12242" w:h="15842" w:code="1"/>
      <w:pgMar w:top="899" w:right="1701" w:bottom="89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75pt;height:9.75pt" o:bullet="t">
        <v:imagedata r:id="rId1" o:title="BD21301_"/>
      </v:shape>
    </w:pict>
  </w:numPicBullet>
  <w:numPicBullet w:numPicBulletId="1">
    <w:pict>
      <v:shape id="_x0000_i1037" type="#_x0000_t75" style="width:11.25pt;height:11.25pt" o:bullet="t">
        <v:imagedata r:id="rId2" o:title="mso2A"/>
      </v:shape>
    </w:pict>
  </w:numPicBullet>
  <w:abstractNum w:abstractNumId="0">
    <w:nsid w:val="FFFFFF1D"/>
    <w:multiLevelType w:val="multilevel"/>
    <w:tmpl w:val="0C8809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B710A3"/>
    <w:multiLevelType w:val="hybridMultilevel"/>
    <w:tmpl w:val="CD364F7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8B1CE5"/>
    <w:multiLevelType w:val="hybridMultilevel"/>
    <w:tmpl w:val="4A4A72BE"/>
    <w:lvl w:ilvl="0" w:tplc="82B0F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B09E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6C11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DC6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EB2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2C7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69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6645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089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564F5"/>
    <w:multiLevelType w:val="hybridMultilevel"/>
    <w:tmpl w:val="975627E6"/>
    <w:lvl w:ilvl="0" w:tplc="063EB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828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CA1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C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A6D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9C4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280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9E26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D459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F4BC4"/>
    <w:multiLevelType w:val="hybridMultilevel"/>
    <w:tmpl w:val="BE0AF5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54583D"/>
    <w:multiLevelType w:val="hybridMultilevel"/>
    <w:tmpl w:val="0492C7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4F1F84"/>
    <w:multiLevelType w:val="hybridMultilevel"/>
    <w:tmpl w:val="B4A0D9E2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9AA394">
      <w:start w:val="1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11561F"/>
    <w:multiLevelType w:val="hybridMultilevel"/>
    <w:tmpl w:val="3FA2922A"/>
    <w:lvl w:ilvl="0" w:tplc="0A6E91B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D55417"/>
    <w:multiLevelType w:val="hybridMultilevel"/>
    <w:tmpl w:val="930E049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337F04"/>
    <w:multiLevelType w:val="hybridMultilevel"/>
    <w:tmpl w:val="F852E69A"/>
    <w:lvl w:ilvl="0" w:tplc="7220C86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A1222"/>
    <w:multiLevelType w:val="multilevel"/>
    <w:tmpl w:val="BE0A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B40ACC"/>
    <w:multiLevelType w:val="hybridMultilevel"/>
    <w:tmpl w:val="C486E29C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226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F04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165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460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928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76D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F29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52E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D262A83"/>
    <w:multiLevelType w:val="hybridMultilevel"/>
    <w:tmpl w:val="C9961D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7DF7349"/>
    <w:multiLevelType w:val="hybridMultilevel"/>
    <w:tmpl w:val="93000AF4"/>
    <w:lvl w:ilvl="0" w:tplc="3230BA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FB0898"/>
    <w:multiLevelType w:val="hybridMultilevel"/>
    <w:tmpl w:val="C48CC096"/>
    <w:lvl w:ilvl="0" w:tplc="88303C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C20765"/>
    <w:multiLevelType w:val="hybridMultilevel"/>
    <w:tmpl w:val="A74C9998"/>
    <w:lvl w:ilvl="0" w:tplc="2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5B6AE1"/>
    <w:multiLevelType w:val="hybridMultilevel"/>
    <w:tmpl w:val="B7EEDB72"/>
    <w:lvl w:ilvl="0" w:tplc="DF905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F0325D"/>
    <w:multiLevelType w:val="hybridMultilevel"/>
    <w:tmpl w:val="AF70E37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832D87"/>
    <w:multiLevelType w:val="hybridMultilevel"/>
    <w:tmpl w:val="9B02157C"/>
    <w:lvl w:ilvl="0" w:tplc="A32C6E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0F1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1EF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0A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1ACC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F2D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EA7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9AD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709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CD46A7"/>
    <w:multiLevelType w:val="hybridMultilevel"/>
    <w:tmpl w:val="C666DAC8"/>
    <w:lvl w:ilvl="0" w:tplc="3CF4E9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E4900AC"/>
    <w:multiLevelType w:val="multilevel"/>
    <w:tmpl w:val="C48CC096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3"/>
  </w:num>
  <w:num w:numId="4">
    <w:abstractNumId w:val="4"/>
  </w:num>
  <w:num w:numId="5">
    <w:abstractNumId w:val="10"/>
  </w:num>
  <w:num w:numId="6">
    <w:abstractNumId w:val="15"/>
  </w:num>
  <w:num w:numId="7">
    <w:abstractNumId w:val="19"/>
  </w:num>
  <w:num w:numId="8">
    <w:abstractNumId w:val="6"/>
  </w:num>
  <w:num w:numId="9">
    <w:abstractNumId w:val="11"/>
  </w:num>
  <w:num w:numId="10">
    <w:abstractNumId w:val="14"/>
  </w:num>
  <w:num w:numId="11">
    <w:abstractNumId w:val="20"/>
  </w:num>
  <w:num w:numId="12">
    <w:abstractNumId w:val="17"/>
  </w:num>
  <w:num w:numId="13">
    <w:abstractNumId w:val="1"/>
  </w:num>
  <w:num w:numId="14">
    <w:abstractNumId w:val="7"/>
  </w:num>
  <w:num w:numId="15">
    <w:abstractNumId w:val="13"/>
  </w:num>
  <w:num w:numId="16">
    <w:abstractNumId w:val="16"/>
  </w:num>
  <w:num w:numId="17">
    <w:abstractNumId w:val="5"/>
  </w:num>
  <w:num w:numId="18">
    <w:abstractNumId w:val="12"/>
  </w:num>
  <w:num w:numId="19">
    <w:abstractNumId w:val="0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AB"/>
    <w:rsid w:val="00001CEE"/>
    <w:rsid w:val="00004030"/>
    <w:rsid w:val="0002636F"/>
    <w:rsid w:val="000274B4"/>
    <w:rsid w:val="00027D10"/>
    <w:rsid w:val="000462F7"/>
    <w:rsid w:val="0004792F"/>
    <w:rsid w:val="00054CCA"/>
    <w:rsid w:val="0005750D"/>
    <w:rsid w:val="00061270"/>
    <w:rsid w:val="000764F2"/>
    <w:rsid w:val="00077104"/>
    <w:rsid w:val="000953F0"/>
    <w:rsid w:val="00096222"/>
    <w:rsid w:val="000A0FA8"/>
    <w:rsid w:val="000AAD1C"/>
    <w:rsid w:val="000B420F"/>
    <w:rsid w:val="000D2E8F"/>
    <w:rsid w:val="000D4C55"/>
    <w:rsid w:val="000E6208"/>
    <w:rsid w:val="000F2C66"/>
    <w:rsid w:val="001057FA"/>
    <w:rsid w:val="0012222E"/>
    <w:rsid w:val="00131EBB"/>
    <w:rsid w:val="0013485E"/>
    <w:rsid w:val="001353D4"/>
    <w:rsid w:val="001369E9"/>
    <w:rsid w:val="001513DD"/>
    <w:rsid w:val="00153F85"/>
    <w:rsid w:val="00154542"/>
    <w:rsid w:val="001617BC"/>
    <w:rsid w:val="00165000"/>
    <w:rsid w:val="00176815"/>
    <w:rsid w:val="001A51FD"/>
    <w:rsid w:val="001B6493"/>
    <w:rsid w:val="001D5DB2"/>
    <w:rsid w:val="001F00B6"/>
    <w:rsid w:val="001F5BD2"/>
    <w:rsid w:val="00200790"/>
    <w:rsid w:val="00212962"/>
    <w:rsid w:val="00222D17"/>
    <w:rsid w:val="002310D5"/>
    <w:rsid w:val="00232EFD"/>
    <w:rsid w:val="00242D97"/>
    <w:rsid w:val="00246434"/>
    <w:rsid w:val="0025645F"/>
    <w:rsid w:val="00260FE1"/>
    <w:rsid w:val="002622F3"/>
    <w:rsid w:val="002951DB"/>
    <w:rsid w:val="00296BB9"/>
    <w:rsid w:val="002A3D53"/>
    <w:rsid w:val="002C3F07"/>
    <w:rsid w:val="002D0443"/>
    <w:rsid w:val="002E3071"/>
    <w:rsid w:val="002F2FA2"/>
    <w:rsid w:val="002F48E3"/>
    <w:rsid w:val="003061DA"/>
    <w:rsid w:val="00310A1E"/>
    <w:rsid w:val="003135CC"/>
    <w:rsid w:val="00330F82"/>
    <w:rsid w:val="00343385"/>
    <w:rsid w:val="00343B1D"/>
    <w:rsid w:val="00363FFC"/>
    <w:rsid w:val="00370DC6"/>
    <w:rsid w:val="00376161"/>
    <w:rsid w:val="00381507"/>
    <w:rsid w:val="00383D5A"/>
    <w:rsid w:val="00392FCC"/>
    <w:rsid w:val="00393F2E"/>
    <w:rsid w:val="003B32DF"/>
    <w:rsid w:val="003B600A"/>
    <w:rsid w:val="003C7AE3"/>
    <w:rsid w:val="003D4259"/>
    <w:rsid w:val="003D7591"/>
    <w:rsid w:val="003F3225"/>
    <w:rsid w:val="004136E7"/>
    <w:rsid w:val="0043322C"/>
    <w:rsid w:val="004355BB"/>
    <w:rsid w:val="0045066D"/>
    <w:rsid w:val="0045385C"/>
    <w:rsid w:val="0046709B"/>
    <w:rsid w:val="00484F1A"/>
    <w:rsid w:val="00490C6D"/>
    <w:rsid w:val="00496175"/>
    <w:rsid w:val="00497FAD"/>
    <w:rsid w:val="004A405C"/>
    <w:rsid w:val="004E6678"/>
    <w:rsid w:val="004F1908"/>
    <w:rsid w:val="004F3133"/>
    <w:rsid w:val="004F6498"/>
    <w:rsid w:val="00500F38"/>
    <w:rsid w:val="005022B7"/>
    <w:rsid w:val="0052266B"/>
    <w:rsid w:val="00522EAF"/>
    <w:rsid w:val="005242D7"/>
    <w:rsid w:val="00525B27"/>
    <w:rsid w:val="0057378B"/>
    <w:rsid w:val="00580934"/>
    <w:rsid w:val="005820E3"/>
    <w:rsid w:val="00585C7D"/>
    <w:rsid w:val="0059232B"/>
    <w:rsid w:val="005B7C74"/>
    <w:rsid w:val="005C2E29"/>
    <w:rsid w:val="005C45C0"/>
    <w:rsid w:val="005C6629"/>
    <w:rsid w:val="005D1702"/>
    <w:rsid w:val="005D2B8A"/>
    <w:rsid w:val="005E645C"/>
    <w:rsid w:val="005E6F13"/>
    <w:rsid w:val="006203EE"/>
    <w:rsid w:val="00625393"/>
    <w:rsid w:val="006255EF"/>
    <w:rsid w:val="0065344D"/>
    <w:rsid w:val="0065576B"/>
    <w:rsid w:val="00655FA1"/>
    <w:rsid w:val="006625E9"/>
    <w:rsid w:val="006755C8"/>
    <w:rsid w:val="00682A52"/>
    <w:rsid w:val="00685774"/>
    <w:rsid w:val="00694E7E"/>
    <w:rsid w:val="006A2F89"/>
    <w:rsid w:val="006B4BFE"/>
    <w:rsid w:val="006B778E"/>
    <w:rsid w:val="006C522E"/>
    <w:rsid w:val="006C651D"/>
    <w:rsid w:val="006D353B"/>
    <w:rsid w:val="006E1556"/>
    <w:rsid w:val="006E4A6E"/>
    <w:rsid w:val="006E6DE3"/>
    <w:rsid w:val="006F56DF"/>
    <w:rsid w:val="00711D74"/>
    <w:rsid w:val="00721646"/>
    <w:rsid w:val="00722238"/>
    <w:rsid w:val="0072320C"/>
    <w:rsid w:val="007312BD"/>
    <w:rsid w:val="00737BB9"/>
    <w:rsid w:val="007406B8"/>
    <w:rsid w:val="007467C2"/>
    <w:rsid w:val="00761597"/>
    <w:rsid w:val="007B7FF3"/>
    <w:rsid w:val="007C0338"/>
    <w:rsid w:val="007D7343"/>
    <w:rsid w:val="007E1D75"/>
    <w:rsid w:val="007F4DCF"/>
    <w:rsid w:val="0080587A"/>
    <w:rsid w:val="00820729"/>
    <w:rsid w:val="008258ED"/>
    <w:rsid w:val="008401EC"/>
    <w:rsid w:val="00876B9B"/>
    <w:rsid w:val="008C6D6B"/>
    <w:rsid w:val="008D1E55"/>
    <w:rsid w:val="008E4393"/>
    <w:rsid w:val="008F12A1"/>
    <w:rsid w:val="008F4125"/>
    <w:rsid w:val="00904EDA"/>
    <w:rsid w:val="00914B8D"/>
    <w:rsid w:val="00915FB7"/>
    <w:rsid w:val="00927B31"/>
    <w:rsid w:val="00937181"/>
    <w:rsid w:val="00937DEE"/>
    <w:rsid w:val="00980E07"/>
    <w:rsid w:val="00982382"/>
    <w:rsid w:val="009901FE"/>
    <w:rsid w:val="009A140D"/>
    <w:rsid w:val="009A32BB"/>
    <w:rsid w:val="009B46CC"/>
    <w:rsid w:val="009B79A3"/>
    <w:rsid w:val="009C570F"/>
    <w:rsid w:val="009D2266"/>
    <w:rsid w:val="009E0A25"/>
    <w:rsid w:val="009E69F2"/>
    <w:rsid w:val="009F6543"/>
    <w:rsid w:val="00A2124E"/>
    <w:rsid w:val="00A22733"/>
    <w:rsid w:val="00A22AB5"/>
    <w:rsid w:val="00A22FD5"/>
    <w:rsid w:val="00A2384F"/>
    <w:rsid w:val="00A26CE4"/>
    <w:rsid w:val="00A54D48"/>
    <w:rsid w:val="00A6327E"/>
    <w:rsid w:val="00A92724"/>
    <w:rsid w:val="00A9442B"/>
    <w:rsid w:val="00A95DAF"/>
    <w:rsid w:val="00AA1949"/>
    <w:rsid w:val="00AB392F"/>
    <w:rsid w:val="00AB7EFA"/>
    <w:rsid w:val="00AC0A1F"/>
    <w:rsid w:val="00AD66CB"/>
    <w:rsid w:val="00AE1F97"/>
    <w:rsid w:val="00AE3EE7"/>
    <w:rsid w:val="00AF50D5"/>
    <w:rsid w:val="00B010C9"/>
    <w:rsid w:val="00B02737"/>
    <w:rsid w:val="00B11A3A"/>
    <w:rsid w:val="00B27275"/>
    <w:rsid w:val="00B3387A"/>
    <w:rsid w:val="00B42A06"/>
    <w:rsid w:val="00B42F48"/>
    <w:rsid w:val="00B656FF"/>
    <w:rsid w:val="00B70DBF"/>
    <w:rsid w:val="00B72413"/>
    <w:rsid w:val="00B81057"/>
    <w:rsid w:val="00B918AA"/>
    <w:rsid w:val="00B96844"/>
    <w:rsid w:val="00BA3005"/>
    <w:rsid w:val="00BB23B1"/>
    <w:rsid w:val="00BD72C0"/>
    <w:rsid w:val="00BD7783"/>
    <w:rsid w:val="00BE3BEE"/>
    <w:rsid w:val="00C0285A"/>
    <w:rsid w:val="00C17F5C"/>
    <w:rsid w:val="00C24175"/>
    <w:rsid w:val="00C5401E"/>
    <w:rsid w:val="00C54AAD"/>
    <w:rsid w:val="00C570D9"/>
    <w:rsid w:val="00C6142B"/>
    <w:rsid w:val="00C67909"/>
    <w:rsid w:val="00C712FF"/>
    <w:rsid w:val="00C74B35"/>
    <w:rsid w:val="00C74EF1"/>
    <w:rsid w:val="00C758C5"/>
    <w:rsid w:val="00C86434"/>
    <w:rsid w:val="00CA379B"/>
    <w:rsid w:val="00CB1C3B"/>
    <w:rsid w:val="00CC09AA"/>
    <w:rsid w:val="00CD033E"/>
    <w:rsid w:val="00CD6A10"/>
    <w:rsid w:val="00CE4612"/>
    <w:rsid w:val="00D06084"/>
    <w:rsid w:val="00D14D72"/>
    <w:rsid w:val="00D2150B"/>
    <w:rsid w:val="00D2629D"/>
    <w:rsid w:val="00D373C2"/>
    <w:rsid w:val="00D42E48"/>
    <w:rsid w:val="00D51E65"/>
    <w:rsid w:val="00D52779"/>
    <w:rsid w:val="00D55610"/>
    <w:rsid w:val="00D55762"/>
    <w:rsid w:val="00D55E12"/>
    <w:rsid w:val="00D56765"/>
    <w:rsid w:val="00D90155"/>
    <w:rsid w:val="00D930D8"/>
    <w:rsid w:val="00DA6246"/>
    <w:rsid w:val="00DC3991"/>
    <w:rsid w:val="00DD6A0D"/>
    <w:rsid w:val="00DE70A8"/>
    <w:rsid w:val="00DF356A"/>
    <w:rsid w:val="00E5667D"/>
    <w:rsid w:val="00E56D12"/>
    <w:rsid w:val="00E81A2B"/>
    <w:rsid w:val="00E934A9"/>
    <w:rsid w:val="00E94B0D"/>
    <w:rsid w:val="00EA0011"/>
    <w:rsid w:val="00EA2620"/>
    <w:rsid w:val="00ED1410"/>
    <w:rsid w:val="00EE0307"/>
    <w:rsid w:val="00EF28B7"/>
    <w:rsid w:val="00F10481"/>
    <w:rsid w:val="00F27354"/>
    <w:rsid w:val="00F31749"/>
    <w:rsid w:val="00F36B2D"/>
    <w:rsid w:val="00F456DF"/>
    <w:rsid w:val="00F51EFE"/>
    <w:rsid w:val="00F72127"/>
    <w:rsid w:val="00F77B19"/>
    <w:rsid w:val="00F835AE"/>
    <w:rsid w:val="00F860C4"/>
    <w:rsid w:val="00FA6DED"/>
    <w:rsid w:val="00FC6623"/>
    <w:rsid w:val="00FC7FB2"/>
    <w:rsid w:val="00FD00B5"/>
    <w:rsid w:val="00FD29A8"/>
    <w:rsid w:val="00FD7CE5"/>
    <w:rsid w:val="00FE0DAB"/>
    <w:rsid w:val="00FE6031"/>
    <w:rsid w:val="018BDECE"/>
    <w:rsid w:val="036F198A"/>
    <w:rsid w:val="03DA23AE"/>
    <w:rsid w:val="04329A45"/>
    <w:rsid w:val="04C92BDC"/>
    <w:rsid w:val="0522773B"/>
    <w:rsid w:val="053EE789"/>
    <w:rsid w:val="069454A2"/>
    <w:rsid w:val="096FCF51"/>
    <w:rsid w:val="0A7DBF3D"/>
    <w:rsid w:val="0BD7B248"/>
    <w:rsid w:val="0C25BAB9"/>
    <w:rsid w:val="0CACD45E"/>
    <w:rsid w:val="0D405F04"/>
    <w:rsid w:val="0D465325"/>
    <w:rsid w:val="0D864A9C"/>
    <w:rsid w:val="1024BFFF"/>
    <w:rsid w:val="10AA6BCF"/>
    <w:rsid w:val="122B73A2"/>
    <w:rsid w:val="13C4F1B6"/>
    <w:rsid w:val="157D5012"/>
    <w:rsid w:val="15AB0A48"/>
    <w:rsid w:val="15DB2EF8"/>
    <w:rsid w:val="17C8CCEB"/>
    <w:rsid w:val="182777F0"/>
    <w:rsid w:val="1902ADA8"/>
    <w:rsid w:val="1A46943F"/>
    <w:rsid w:val="1A6DDA0E"/>
    <w:rsid w:val="1B1DB65A"/>
    <w:rsid w:val="1B72D1B9"/>
    <w:rsid w:val="1CABD39C"/>
    <w:rsid w:val="1E9B5E3A"/>
    <w:rsid w:val="1EE243EF"/>
    <w:rsid w:val="20264AEF"/>
    <w:rsid w:val="20ABCC6B"/>
    <w:rsid w:val="2183D74B"/>
    <w:rsid w:val="21D8412D"/>
    <w:rsid w:val="224035AB"/>
    <w:rsid w:val="2275C957"/>
    <w:rsid w:val="24D63285"/>
    <w:rsid w:val="24DF0302"/>
    <w:rsid w:val="24FFA337"/>
    <w:rsid w:val="25822C6B"/>
    <w:rsid w:val="26705EBD"/>
    <w:rsid w:val="267A3CBA"/>
    <w:rsid w:val="271DBAEA"/>
    <w:rsid w:val="29306CB3"/>
    <w:rsid w:val="298FC52B"/>
    <w:rsid w:val="29DF4A69"/>
    <w:rsid w:val="2A143274"/>
    <w:rsid w:val="2A1A22A4"/>
    <w:rsid w:val="2B712A6E"/>
    <w:rsid w:val="2C96AE3E"/>
    <w:rsid w:val="2CFAAFC9"/>
    <w:rsid w:val="2E57C16C"/>
    <w:rsid w:val="2E9614EF"/>
    <w:rsid w:val="2EAAB8D6"/>
    <w:rsid w:val="2FD73331"/>
    <w:rsid w:val="30EEA5B6"/>
    <w:rsid w:val="31CE8795"/>
    <w:rsid w:val="34DB53E2"/>
    <w:rsid w:val="35D56935"/>
    <w:rsid w:val="361E8C07"/>
    <w:rsid w:val="36475DA6"/>
    <w:rsid w:val="37D9146B"/>
    <w:rsid w:val="385B0C2D"/>
    <w:rsid w:val="38BED1CB"/>
    <w:rsid w:val="39305486"/>
    <w:rsid w:val="3A122CFD"/>
    <w:rsid w:val="3ABE94D6"/>
    <w:rsid w:val="3B4E4879"/>
    <w:rsid w:val="3B9BC36B"/>
    <w:rsid w:val="3DBB2AB8"/>
    <w:rsid w:val="3E2655FB"/>
    <w:rsid w:val="3EBBDAFA"/>
    <w:rsid w:val="3F1ECA3B"/>
    <w:rsid w:val="40502579"/>
    <w:rsid w:val="408631DC"/>
    <w:rsid w:val="410FD6BE"/>
    <w:rsid w:val="411048FA"/>
    <w:rsid w:val="446ED449"/>
    <w:rsid w:val="44807793"/>
    <w:rsid w:val="4602527D"/>
    <w:rsid w:val="463B18D1"/>
    <w:rsid w:val="49FCC73C"/>
    <w:rsid w:val="4C44967F"/>
    <w:rsid w:val="4D4BC9F0"/>
    <w:rsid w:val="4D86B3E0"/>
    <w:rsid w:val="4DC411BC"/>
    <w:rsid w:val="4DD08237"/>
    <w:rsid w:val="4E31751D"/>
    <w:rsid w:val="4E7611FD"/>
    <w:rsid w:val="5054534D"/>
    <w:rsid w:val="510422CD"/>
    <w:rsid w:val="5125EB77"/>
    <w:rsid w:val="516E46FD"/>
    <w:rsid w:val="52C04D7D"/>
    <w:rsid w:val="560B56F6"/>
    <w:rsid w:val="56227239"/>
    <w:rsid w:val="5647C298"/>
    <w:rsid w:val="580770E3"/>
    <w:rsid w:val="592E6BA7"/>
    <w:rsid w:val="5968751D"/>
    <w:rsid w:val="59F054AB"/>
    <w:rsid w:val="5B6231F9"/>
    <w:rsid w:val="5B6E0FFB"/>
    <w:rsid w:val="5B71B876"/>
    <w:rsid w:val="5C480464"/>
    <w:rsid w:val="5C6B73D3"/>
    <w:rsid w:val="5D174DD8"/>
    <w:rsid w:val="5D61C67C"/>
    <w:rsid w:val="5D9CEC86"/>
    <w:rsid w:val="5DBB8916"/>
    <w:rsid w:val="603A90B2"/>
    <w:rsid w:val="608A4EE0"/>
    <w:rsid w:val="616C3A6C"/>
    <w:rsid w:val="61FE872A"/>
    <w:rsid w:val="6225067C"/>
    <w:rsid w:val="6253907B"/>
    <w:rsid w:val="64203CA7"/>
    <w:rsid w:val="64978058"/>
    <w:rsid w:val="64FA691E"/>
    <w:rsid w:val="67BCC905"/>
    <w:rsid w:val="6860A88E"/>
    <w:rsid w:val="68822696"/>
    <w:rsid w:val="694EC67F"/>
    <w:rsid w:val="69ED5977"/>
    <w:rsid w:val="6A907C65"/>
    <w:rsid w:val="6A934FFF"/>
    <w:rsid w:val="6AA6575D"/>
    <w:rsid w:val="6DC5AC19"/>
    <w:rsid w:val="6E80BF3F"/>
    <w:rsid w:val="6F2C5207"/>
    <w:rsid w:val="6F772E32"/>
    <w:rsid w:val="708B81C6"/>
    <w:rsid w:val="70DB0288"/>
    <w:rsid w:val="716D1CB8"/>
    <w:rsid w:val="7173DD69"/>
    <w:rsid w:val="73662993"/>
    <w:rsid w:val="7452364A"/>
    <w:rsid w:val="75E5453F"/>
    <w:rsid w:val="781711DA"/>
    <w:rsid w:val="78B42DCE"/>
    <w:rsid w:val="7AA95D9E"/>
    <w:rsid w:val="7B586B28"/>
    <w:rsid w:val="7C0ABA6B"/>
    <w:rsid w:val="7CE1B0FF"/>
    <w:rsid w:val="7D4505E2"/>
    <w:rsid w:val="7DDA935E"/>
    <w:rsid w:val="7DF22E9F"/>
    <w:rsid w:val="7F2E28FF"/>
    <w:rsid w:val="7FB2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4124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D77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0A0FA8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D556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55610"/>
    <w:rPr>
      <w:rFonts w:ascii="Tahom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D77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0A0FA8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D556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55610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0.png"/><Relationship Id="rId3" Type="http://schemas.microsoft.com/office/2007/relationships/stylesWithEffects" Target="stylesWithEffects.xml"/><Relationship Id="rId7" Type="http://schemas.openxmlformats.org/officeDocument/2006/relationships/image" Target="media/image30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0.jpeg"/><Relationship Id="rId14" Type="http://schemas.openxmlformats.org/officeDocument/2006/relationships/hyperlink" Target="http://cms.mafime.webnode.es/matearte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uario\Configuraci&#243;n%20local\Temp\formato%20registro%20proyectos%20pedag&#243;gicos%20y%20productiv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registro proyectos pedagógicos y productivos</Template>
  <TotalTime>95</TotalTime>
  <Pages>9</Pages>
  <Words>2599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ESTANDAR PARA EL REGISTRO DE EXPERIENCIAS</vt:lpstr>
    </vt:vector>
  </TitlesOfParts>
  <Company>UIS</Company>
  <LinksUpToDate>false</LinksUpToDate>
  <CharactersWithSpaces>16862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ESTANDAR PARA EL REGISTRO DE EXPERIENCIAS</dc:title>
  <dc:creator>.</dc:creator>
  <cp:lastModifiedBy>USUARIO</cp:lastModifiedBy>
  <cp:revision>9</cp:revision>
  <cp:lastPrinted>2008-08-04T20:20:00Z</cp:lastPrinted>
  <dcterms:created xsi:type="dcterms:W3CDTF">2014-09-03T21:50:00Z</dcterms:created>
  <dcterms:modified xsi:type="dcterms:W3CDTF">2014-10-29T21:35:00Z</dcterms:modified>
</cp:coreProperties>
</file>